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4B9C1" w14:textId="47A60F3B" w:rsidR="00FA4817" w:rsidRPr="00FA4817" w:rsidRDefault="00F701AD" w:rsidP="00F701AD">
      <w:pPr>
        <w:spacing w:after="0"/>
        <w:jc w:val="both"/>
        <w:rPr>
          <w:sz w:val="16"/>
          <w:szCs w:val="16"/>
        </w:rPr>
      </w:pPr>
      <w:r w:rsidRPr="007A5015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E105EE6" wp14:editId="71FD604F">
                <wp:simplePos x="0" y="0"/>
                <wp:positionH relativeFrom="page">
                  <wp:posOffset>11117</wp:posOffset>
                </wp:positionH>
                <wp:positionV relativeFrom="paragraph">
                  <wp:posOffset>-439420</wp:posOffset>
                </wp:positionV>
                <wp:extent cx="1676400" cy="1457325"/>
                <wp:effectExtent l="0" t="0" r="0" b="0"/>
                <wp:wrapNone/>
                <wp:docPr id="167597556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457325"/>
                          <a:chOff x="-491266" y="0"/>
                          <a:chExt cx="4030980" cy="2890474"/>
                        </a:xfrm>
                      </wpg:grpSpPr>
                      <pic:pic xmlns:pic="http://schemas.openxmlformats.org/drawingml/2006/picture">
                        <pic:nvPicPr>
                          <pic:cNvPr id="482024069" name="Picture 482024069" descr="A drawing of a church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232" cy="28122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358168930" name="Rectangle 358168930"/>
                        <wps:cNvSpPr/>
                        <wps:spPr>
                          <a:xfrm>
                            <a:off x="-491266" y="2273254"/>
                            <a:ext cx="4030980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A67AF0" w14:textId="77777777" w:rsidR="00801252" w:rsidRPr="000E5066" w:rsidRDefault="00801252" w:rsidP="00801252">
                              <w:pPr>
                                <w:rPr>
                                  <w:rFonts w:ascii="Rockwell" w:hAnsi="Rockwel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0E5066">
                                <w:rPr>
                                  <w:rFonts w:ascii="Rockwell" w:hAnsi="Rockwel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St. Nicholas Church | Millvale, PA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2111916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05EE6" id="Group 10" o:spid="_x0000_s1026" style="position:absolute;left:0;text-align:left;margin-left:.9pt;margin-top:-34.6pt;width:132pt;height:114.75pt;z-index:251674624;mso-position-horizontal-relative:page;mso-width-relative:margin;mso-height-relative:margin" coordorigin="-4912" coordsize="40309,2890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CtLyzJVLcvPmwAAOPCAAEAacqK9Orpsjx863A5&#10;mjR21taIJD+I8VGedfcPZzTWCeq3CevQOcGMwBqNOi3foo0B0AAAAAAtUykAAAAAAAAAAMmWfkiN&#10;HBnkt0/HUDNKOVMkJr9LEckCnefwD9oPmfAeXbpppt3kl3xFyytaCjOnMhX9hUOWgsGMeXdRkeYl&#10;qCT0Kzx6rKspUpeygGQvKhDRwcBBUpKrXQdym0a9ZSO6mCkWRKij6LelFHSaSwWtLsN95zmKkQHw&#10;u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2024069" o:spid="_x0000_s1027" type="#_x0000_t75" alt="A drawing of a church&#10;&#10;AI-generated content may be incorrect." style="position:absolute;width:26882;height:2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">
                  <v:imagedata r:id="rId11" o:title="A drawing of a church&#10;&#10;AI-generated content may be incorrect"/>
                </v:shape>
                <v:rect id="Rectangle 358168930" o:spid="_x0000_s1028" style="position:absolute;left:-4912;top:22732;width:40309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" filled="f" stroked="f">
                  <v:textbox>
                    <w:txbxContent>
                      <w:p w14:paraId="1DA67AF0" w14:textId="77777777" w:rsidR="00801252" w:rsidRPr="000E5066" w:rsidRDefault="00801252" w:rsidP="00801252">
                        <w:pPr>
                          <w:rPr>
                            <w:rFonts w:ascii="Rockwell" w:hAnsi="Rockwel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0E5066">
                          <w:rPr>
                            <w:rFonts w:ascii="Rockwell" w:hAnsi="Rockwel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St. Nicholas Church | Millvale, PA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F342FB" w:rsidRPr="00C10E7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442A90" wp14:editId="12BD2F5E">
                <wp:simplePos x="0" y="0"/>
                <wp:positionH relativeFrom="column">
                  <wp:posOffset>-2844728</wp:posOffset>
                </wp:positionH>
                <wp:positionV relativeFrom="paragraph">
                  <wp:posOffset>-548640</wp:posOffset>
                </wp:positionV>
                <wp:extent cx="1983740" cy="1076172"/>
                <wp:effectExtent l="0" t="0" r="0" b="0"/>
                <wp:wrapNone/>
                <wp:docPr id="9480447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10761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D37CFA5" w14:textId="77777777" w:rsidR="00F342FB" w:rsidRPr="00510901" w:rsidRDefault="00F342FB" w:rsidP="00F342FB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510901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Fill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o</w:t>
                            </w:r>
                            <w:r w:rsidRPr="00510901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ut the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f</w:t>
                            </w:r>
                            <w:r w:rsidRPr="00510901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orm on the back of this flyer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Mail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your check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42A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-224pt;margin-top:-43.2pt;width:156.2pt;height:8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" filled="f" stroked="f" strokeweight="1pt">
                <v:stroke miterlimit="4"/>
                <v:textbox inset="4pt,4pt,4pt,4pt">
                  <w:txbxContent>
                    <w:p w14:paraId="6D37CFA5" w14:textId="77777777" w:rsidR="00F342FB" w:rsidRPr="00510901" w:rsidRDefault="00F342FB" w:rsidP="00F342FB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510901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Fill </w:t>
                      </w: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o</w:t>
                      </w:r>
                      <w:r w:rsidRPr="00510901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ut the </w:t>
                      </w: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f</w:t>
                      </w:r>
                      <w:r w:rsidRPr="00510901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orm on the back of this flyer</w:t>
                      </w: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&amp; </w:t>
                      </w:r>
                      <w:proofErr w:type="gramStart"/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Mail</w:t>
                      </w:r>
                      <w:proofErr w:type="gramEnd"/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your check</w:t>
                      </w:r>
                    </w:p>
                  </w:txbxContent>
                </v:textbox>
              </v:shape>
            </w:pict>
          </mc:Fallback>
        </mc:AlternateContent>
      </w:r>
      <w:r w:rsidR="00510901" w:rsidRPr="00C10E7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3263A" wp14:editId="5BF70C72">
                <wp:simplePos x="0" y="0"/>
                <wp:positionH relativeFrom="column">
                  <wp:posOffset>-2844728</wp:posOffset>
                </wp:positionH>
                <wp:positionV relativeFrom="paragraph">
                  <wp:posOffset>-548640</wp:posOffset>
                </wp:positionV>
                <wp:extent cx="1604010" cy="457200"/>
                <wp:effectExtent l="0" t="0" r="0" b="0"/>
                <wp:wrapNone/>
                <wp:docPr id="53806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71249E7" w14:textId="77777777" w:rsidR="00510901" w:rsidRPr="00EA03CA" w:rsidRDefault="00510901" w:rsidP="00510901">
                            <w:pPr>
                              <w:jc w:val="left"/>
                              <w:rPr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 xml:space="preserve">Amish </w:t>
                            </w:r>
                            <w:r w:rsidRPr="00EA03CA">
                              <w:rPr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Pies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263A" id="_x0000_s1030" type="#_x0000_t202" style="position:absolute;left:0;text-align:left;margin-left:-224pt;margin-top:-43.2pt;width:126.3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" filled="f" stroked="f" strokeweight="1pt">
                <v:stroke miterlimit="4"/>
                <v:textbox inset="4pt,4pt,4pt,4pt">
                  <w:txbxContent>
                    <w:p w14:paraId="571249E7" w14:textId="77777777" w:rsidR="00510901" w:rsidRPr="00EA03CA" w:rsidRDefault="00510901" w:rsidP="00510901">
                      <w:pPr>
                        <w:jc w:val="left"/>
                        <w:rPr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40"/>
                          <w:szCs w:val="40"/>
                        </w:rPr>
                        <w:t xml:space="preserve">Amish </w:t>
                      </w:r>
                      <w:r w:rsidRPr="00EA03CA">
                        <w:rPr>
                          <w:b/>
                          <w:bCs/>
                          <w:color w:val="auto"/>
                          <w:sz w:val="40"/>
                          <w:szCs w:val="40"/>
                        </w:rPr>
                        <w:t>Pies</w:t>
                      </w:r>
                    </w:p>
                  </w:txbxContent>
                </v:textbox>
              </v:shape>
            </w:pict>
          </mc:Fallback>
        </mc:AlternateContent>
      </w:r>
      <w:r w:rsidR="00121973" w:rsidRPr="00C10E7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4B761D" wp14:editId="00B297D8">
                <wp:simplePos x="0" y="0"/>
                <wp:positionH relativeFrom="column">
                  <wp:posOffset>-2844728</wp:posOffset>
                </wp:positionH>
                <wp:positionV relativeFrom="paragraph">
                  <wp:posOffset>-548640</wp:posOffset>
                </wp:positionV>
                <wp:extent cx="1983740" cy="414020"/>
                <wp:effectExtent l="0" t="0" r="0" b="0"/>
                <wp:wrapNone/>
                <wp:docPr id="10086199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414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5B343E1" w14:textId="77777777" w:rsidR="00121973" w:rsidRPr="00EA03CA" w:rsidRDefault="00121973" w:rsidP="00121973">
                            <w:pPr>
                              <w:jc w:val="left"/>
                              <w:rPr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EA03CA">
                              <w:rPr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Nut Bread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B761D" id="_x0000_s1031" type="#_x0000_t202" style="position:absolute;left:0;text-align:left;margin-left:-224pt;margin-top:-43.2pt;width:156.2pt;height:3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" filled="f" stroked="f" strokeweight="1pt">
                <v:stroke miterlimit="4"/>
                <v:textbox inset="4pt,4pt,4pt,4pt">
                  <w:txbxContent>
                    <w:p w14:paraId="55B343E1" w14:textId="77777777" w:rsidR="00121973" w:rsidRPr="00EA03CA" w:rsidRDefault="00121973" w:rsidP="00121973">
                      <w:pPr>
                        <w:jc w:val="left"/>
                        <w:rPr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 w:rsidRPr="00EA03CA">
                        <w:rPr>
                          <w:b/>
                          <w:bCs/>
                          <w:color w:val="auto"/>
                          <w:sz w:val="40"/>
                          <w:szCs w:val="40"/>
                        </w:rPr>
                        <w:t>Nut Bread</w:t>
                      </w:r>
                    </w:p>
                  </w:txbxContent>
                </v:textbox>
              </v:shape>
            </w:pict>
          </mc:Fallback>
        </mc:AlternateContent>
      </w:r>
    </w:p>
    <w:p w14:paraId="3867060B" w14:textId="01341F6B" w:rsidR="00FA4817" w:rsidRPr="00FA4817" w:rsidRDefault="00FA4817" w:rsidP="00FA4817">
      <w:pPr>
        <w:spacing w:after="0"/>
        <w:rPr>
          <w:sz w:val="16"/>
          <w:szCs w:val="16"/>
        </w:rPr>
      </w:pPr>
      <w:r w:rsidRPr="00391C87"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1" layoutInCell="1" allowOverlap="1" wp14:anchorId="19832DD9" wp14:editId="4DD2F864">
                <wp:simplePos x="0" y="0"/>
                <wp:positionH relativeFrom="page">
                  <wp:posOffset>-545465</wp:posOffset>
                </wp:positionH>
                <wp:positionV relativeFrom="page">
                  <wp:posOffset>-53975</wp:posOffset>
                </wp:positionV>
                <wp:extent cx="8397240" cy="10118725"/>
                <wp:effectExtent l="0" t="0" r="3810" b="0"/>
                <wp:wrapNone/>
                <wp:docPr id="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7240" cy="10118725"/>
                          <a:chOff x="-616498" y="-51782"/>
                          <a:chExt cx="8400159" cy="10124761"/>
                        </a:xfrm>
                      </wpg:grpSpPr>
                      <wps:wsp>
                        <wps:cNvPr id="48" name="Rectangle"/>
                        <wps:cNvSpPr/>
                        <wps:spPr>
                          <a:xfrm>
                            <a:off x="-616498" y="-51782"/>
                            <a:ext cx="8310076" cy="1012476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9" name="Shape"/>
                        <wps:cNvSpPr/>
                        <wps:spPr>
                          <a:xfrm>
                            <a:off x="7035800" y="2501901"/>
                            <a:ext cx="739143" cy="5638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938" extrusionOk="0">
                                <a:moveTo>
                                  <a:pt x="21600" y="423"/>
                                </a:moveTo>
                                <a:cubicBezTo>
                                  <a:pt x="18816" y="2026"/>
                                  <a:pt x="16553" y="3252"/>
                                  <a:pt x="14920" y="4054"/>
                                </a:cubicBezTo>
                                <a:cubicBezTo>
                                  <a:pt x="14029" y="1649"/>
                                  <a:pt x="12025" y="517"/>
                                  <a:pt x="10503" y="187"/>
                                </a:cubicBezTo>
                                <a:cubicBezTo>
                                  <a:pt x="6866" y="-662"/>
                                  <a:pt x="0" y="1649"/>
                                  <a:pt x="0" y="1649"/>
                                </a:cubicBezTo>
                                <a:lnTo>
                                  <a:pt x="5567" y="20938"/>
                                </a:lnTo>
                                <a:cubicBezTo>
                                  <a:pt x="5567" y="20938"/>
                                  <a:pt x="13992" y="14760"/>
                                  <a:pt x="15142" y="8912"/>
                                </a:cubicBezTo>
                                <a:cubicBezTo>
                                  <a:pt x="15328" y="7921"/>
                                  <a:pt x="15402" y="7025"/>
                                  <a:pt x="15365" y="6224"/>
                                </a:cubicBezTo>
                                <a:cubicBezTo>
                                  <a:pt x="16924" y="5469"/>
                                  <a:pt x="19039" y="4337"/>
                                  <a:pt x="21600" y="2828"/>
                                </a:cubicBezTo>
                                <a:lnTo>
                                  <a:pt x="2160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Shape"/>
                        <wps:cNvSpPr/>
                        <wps:spPr>
                          <a:xfrm>
                            <a:off x="6654801" y="4826001"/>
                            <a:ext cx="1127190" cy="1765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395" h="20106" extrusionOk="0">
                                <a:moveTo>
                                  <a:pt x="20395" y="14969"/>
                                </a:moveTo>
                                <a:lnTo>
                                  <a:pt x="20395" y="2354"/>
                                </a:lnTo>
                                <a:cubicBezTo>
                                  <a:pt x="19131" y="3019"/>
                                  <a:pt x="18074" y="3887"/>
                                  <a:pt x="17293" y="4654"/>
                                </a:cubicBezTo>
                                <a:cubicBezTo>
                                  <a:pt x="17109" y="2990"/>
                                  <a:pt x="16420" y="965"/>
                                  <a:pt x="14329" y="299"/>
                                </a:cubicBezTo>
                                <a:cubicBezTo>
                                  <a:pt x="11043" y="-757"/>
                                  <a:pt x="5574" y="1153"/>
                                  <a:pt x="5964" y="3352"/>
                                </a:cubicBezTo>
                                <a:cubicBezTo>
                                  <a:pt x="6217" y="4755"/>
                                  <a:pt x="7780" y="6115"/>
                                  <a:pt x="9204" y="7084"/>
                                </a:cubicBezTo>
                                <a:cubicBezTo>
                                  <a:pt x="6608" y="6650"/>
                                  <a:pt x="3138" y="6375"/>
                                  <a:pt x="1415" y="7461"/>
                                </a:cubicBezTo>
                                <a:cubicBezTo>
                                  <a:pt x="-1205" y="9110"/>
                                  <a:pt x="13" y="12973"/>
                                  <a:pt x="3437" y="13407"/>
                                </a:cubicBezTo>
                                <a:cubicBezTo>
                                  <a:pt x="5918" y="13725"/>
                                  <a:pt x="8814" y="13031"/>
                                  <a:pt x="10767" y="12408"/>
                                </a:cubicBezTo>
                                <a:cubicBezTo>
                                  <a:pt x="9296" y="13595"/>
                                  <a:pt x="7527" y="15504"/>
                                  <a:pt x="8492" y="17732"/>
                                </a:cubicBezTo>
                                <a:cubicBezTo>
                                  <a:pt x="9825" y="20843"/>
                                  <a:pt x="15569" y="20727"/>
                                  <a:pt x="18097" y="18369"/>
                                </a:cubicBezTo>
                                <a:cubicBezTo>
                                  <a:pt x="19614" y="16951"/>
                                  <a:pt x="19591" y="15476"/>
                                  <a:pt x="19246" y="14289"/>
                                </a:cubicBezTo>
                                <a:cubicBezTo>
                                  <a:pt x="19591" y="14521"/>
                                  <a:pt x="19981" y="14752"/>
                                  <a:pt x="20395" y="14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Shape"/>
                        <wps:cNvSpPr/>
                        <wps:spPr>
                          <a:xfrm>
                            <a:off x="7112001" y="5295901"/>
                            <a:ext cx="671660" cy="8489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20" h="20110" extrusionOk="0">
                                <a:moveTo>
                                  <a:pt x="20620" y="9264"/>
                                </a:moveTo>
                                <a:cubicBezTo>
                                  <a:pt x="20191" y="9174"/>
                                  <a:pt x="19762" y="9083"/>
                                  <a:pt x="19372" y="9023"/>
                                </a:cubicBezTo>
                                <a:cubicBezTo>
                                  <a:pt x="19801" y="8903"/>
                                  <a:pt x="20230" y="8752"/>
                                  <a:pt x="20620" y="8602"/>
                                </a:cubicBezTo>
                                <a:lnTo>
                                  <a:pt x="20620" y="1653"/>
                                </a:lnTo>
                                <a:cubicBezTo>
                                  <a:pt x="19801" y="1382"/>
                                  <a:pt x="18943" y="1292"/>
                                  <a:pt x="18242" y="1562"/>
                                </a:cubicBezTo>
                                <a:cubicBezTo>
                                  <a:pt x="16526" y="2164"/>
                                  <a:pt x="15045" y="3518"/>
                                  <a:pt x="14109" y="4661"/>
                                </a:cubicBezTo>
                                <a:cubicBezTo>
                                  <a:pt x="13953" y="3006"/>
                                  <a:pt x="13407" y="961"/>
                                  <a:pt x="11692" y="299"/>
                                </a:cubicBezTo>
                                <a:cubicBezTo>
                                  <a:pt x="9001" y="-754"/>
                                  <a:pt x="4556" y="1141"/>
                                  <a:pt x="4868" y="3337"/>
                                </a:cubicBezTo>
                                <a:cubicBezTo>
                                  <a:pt x="5063" y="4751"/>
                                  <a:pt x="6350" y="6105"/>
                                  <a:pt x="7520" y="7068"/>
                                </a:cubicBezTo>
                                <a:cubicBezTo>
                                  <a:pt x="5414" y="6647"/>
                                  <a:pt x="2568" y="6376"/>
                                  <a:pt x="1164" y="7459"/>
                                </a:cubicBezTo>
                                <a:cubicBezTo>
                                  <a:pt x="-980" y="9113"/>
                                  <a:pt x="-5" y="12964"/>
                                  <a:pt x="2802" y="13415"/>
                                </a:cubicBezTo>
                                <a:cubicBezTo>
                                  <a:pt x="4829" y="13746"/>
                                  <a:pt x="7169" y="13054"/>
                                  <a:pt x="8767" y="12423"/>
                                </a:cubicBezTo>
                                <a:cubicBezTo>
                                  <a:pt x="7559" y="13596"/>
                                  <a:pt x="6116" y="15521"/>
                                  <a:pt x="6896" y="17747"/>
                                </a:cubicBezTo>
                                <a:cubicBezTo>
                                  <a:pt x="7988" y="20846"/>
                                  <a:pt x="12666" y="20726"/>
                                  <a:pt x="14733" y="18379"/>
                                </a:cubicBezTo>
                                <a:cubicBezTo>
                                  <a:pt x="15980" y="16965"/>
                                  <a:pt x="15941" y="15491"/>
                                  <a:pt x="15668" y="14288"/>
                                </a:cubicBezTo>
                                <a:cubicBezTo>
                                  <a:pt x="17033" y="15341"/>
                                  <a:pt x="18865" y="16454"/>
                                  <a:pt x="20620" y="16424"/>
                                </a:cubicBezTo>
                                <a:lnTo>
                                  <a:pt x="20620" y="9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2" name="Shape"/>
                        <wps:cNvSpPr/>
                        <wps:spPr>
                          <a:xfrm>
                            <a:off x="584200" y="8978900"/>
                            <a:ext cx="1573050" cy="108366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772" h="20433" extrusionOk="0">
                                <a:moveTo>
                                  <a:pt x="16098" y="13896"/>
                                </a:moveTo>
                                <a:cubicBezTo>
                                  <a:pt x="17557" y="13129"/>
                                  <a:pt x="19217" y="11788"/>
                                  <a:pt x="19770" y="9513"/>
                                </a:cubicBezTo>
                                <a:cubicBezTo>
                                  <a:pt x="20659" y="5873"/>
                                  <a:pt x="17305" y="988"/>
                                  <a:pt x="15142" y="2401"/>
                                </a:cubicBezTo>
                                <a:cubicBezTo>
                                  <a:pt x="13700" y="3335"/>
                                  <a:pt x="12492" y="5418"/>
                                  <a:pt x="11721" y="7166"/>
                                </a:cubicBezTo>
                                <a:cubicBezTo>
                                  <a:pt x="11603" y="4604"/>
                                  <a:pt x="11134" y="1491"/>
                                  <a:pt x="9708" y="461"/>
                                </a:cubicBezTo>
                                <a:cubicBezTo>
                                  <a:pt x="7478" y="-1167"/>
                                  <a:pt x="3772" y="1778"/>
                                  <a:pt x="4040" y="5155"/>
                                </a:cubicBezTo>
                                <a:cubicBezTo>
                                  <a:pt x="4208" y="7310"/>
                                  <a:pt x="5264" y="9394"/>
                                  <a:pt x="6237" y="10902"/>
                                </a:cubicBezTo>
                                <a:cubicBezTo>
                                  <a:pt x="4476" y="10232"/>
                                  <a:pt x="2128" y="9825"/>
                                  <a:pt x="954" y="11477"/>
                                </a:cubicBezTo>
                                <a:cubicBezTo>
                                  <a:pt x="-706" y="13848"/>
                                  <a:pt x="-86" y="19236"/>
                                  <a:pt x="1927" y="20433"/>
                                </a:cubicBezTo>
                                <a:lnTo>
                                  <a:pt x="4811" y="20433"/>
                                </a:lnTo>
                                <a:cubicBezTo>
                                  <a:pt x="5734" y="20122"/>
                                  <a:pt x="6606" y="19571"/>
                                  <a:pt x="7293" y="19068"/>
                                </a:cubicBezTo>
                                <a:cubicBezTo>
                                  <a:pt x="7075" y="19475"/>
                                  <a:pt x="6841" y="19930"/>
                                  <a:pt x="6623" y="20433"/>
                                </a:cubicBezTo>
                                <a:lnTo>
                                  <a:pt x="20659" y="20433"/>
                                </a:lnTo>
                                <a:cubicBezTo>
                                  <a:pt x="20894" y="19044"/>
                                  <a:pt x="20777" y="17631"/>
                                  <a:pt x="20156" y="16673"/>
                                </a:cubicBezTo>
                                <a:cubicBezTo>
                                  <a:pt x="19167" y="15093"/>
                                  <a:pt x="17473" y="14303"/>
                                  <a:pt x="16098" y="138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3" name="Shape"/>
                        <wps:cNvSpPr/>
                        <wps:spPr>
                          <a:xfrm>
                            <a:off x="5905500" y="2514601"/>
                            <a:ext cx="1353476" cy="12380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908" h="19734" extrusionOk="0">
                                <a:moveTo>
                                  <a:pt x="224" y="4032"/>
                                </a:moveTo>
                                <a:cubicBezTo>
                                  <a:pt x="-247" y="4639"/>
                                  <a:pt x="87" y="5125"/>
                                  <a:pt x="655" y="5409"/>
                                </a:cubicBezTo>
                                <a:cubicBezTo>
                                  <a:pt x="1479" y="5813"/>
                                  <a:pt x="2146" y="6077"/>
                                  <a:pt x="2696" y="6239"/>
                                </a:cubicBezTo>
                                <a:cubicBezTo>
                                  <a:pt x="1676" y="6745"/>
                                  <a:pt x="1067" y="7514"/>
                                  <a:pt x="734" y="8101"/>
                                </a:cubicBezTo>
                                <a:cubicBezTo>
                                  <a:pt x="518" y="8486"/>
                                  <a:pt x="597" y="8992"/>
                                  <a:pt x="930" y="9275"/>
                                </a:cubicBezTo>
                                <a:lnTo>
                                  <a:pt x="1126" y="9437"/>
                                </a:lnTo>
                                <a:cubicBezTo>
                                  <a:pt x="1872" y="10044"/>
                                  <a:pt x="3912" y="10307"/>
                                  <a:pt x="3912" y="10307"/>
                                </a:cubicBezTo>
                                <a:lnTo>
                                  <a:pt x="5285" y="8384"/>
                                </a:lnTo>
                                <a:lnTo>
                                  <a:pt x="5854" y="10166"/>
                                </a:lnTo>
                                <a:cubicBezTo>
                                  <a:pt x="5599" y="10409"/>
                                  <a:pt x="5227" y="10733"/>
                                  <a:pt x="4736" y="11178"/>
                                </a:cubicBezTo>
                                <a:cubicBezTo>
                                  <a:pt x="3579" y="12210"/>
                                  <a:pt x="3186" y="13526"/>
                                  <a:pt x="3049" y="14336"/>
                                </a:cubicBezTo>
                                <a:cubicBezTo>
                                  <a:pt x="2970" y="14761"/>
                                  <a:pt x="3225" y="15186"/>
                                  <a:pt x="3618" y="15328"/>
                                </a:cubicBezTo>
                                <a:lnTo>
                                  <a:pt x="3991" y="15470"/>
                                </a:lnTo>
                                <a:cubicBezTo>
                                  <a:pt x="4677" y="15713"/>
                                  <a:pt x="5933" y="15551"/>
                                  <a:pt x="6698" y="15429"/>
                                </a:cubicBezTo>
                                <a:cubicBezTo>
                                  <a:pt x="6463" y="16381"/>
                                  <a:pt x="6266" y="17737"/>
                                  <a:pt x="6463" y="19093"/>
                                </a:cubicBezTo>
                                <a:cubicBezTo>
                                  <a:pt x="6502" y="19417"/>
                                  <a:pt x="6757" y="19680"/>
                                  <a:pt x="7090" y="19701"/>
                                </a:cubicBezTo>
                                <a:cubicBezTo>
                                  <a:pt x="8444" y="19802"/>
                                  <a:pt x="10681" y="19822"/>
                                  <a:pt x="14114" y="17393"/>
                                </a:cubicBezTo>
                                <a:cubicBezTo>
                                  <a:pt x="18018" y="14619"/>
                                  <a:pt x="20078" y="8364"/>
                                  <a:pt x="20725" y="6259"/>
                                </a:cubicBezTo>
                                <a:cubicBezTo>
                                  <a:pt x="21353" y="4153"/>
                                  <a:pt x="20627" y="2311"/>
                                  <a:pt x="14330" y="550"/>
                                </a:cubicBezTo>
                                <a:cubicBezTo>
                                  <a:pt x="6149" y="-1778"/>
                                  <a:pt x="224" y="4032"/>
                                  <a:pt x="224" y="40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4" name="Shape"/>
                        <wps:cNvSpPr/>
                        <wps:spPr>
                          <a:xfrm>
                            <a:off x="5918200" y="3060700"/>
                            <a:ext cx="518874" cy="3068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20" h="21214" extrusionOk="0">
                                <a:moveTo>
                                  <a:pt x="21393" y="1102"/>
                                </a:moveTo>
                                <a:cubicBezTo>
                                  <a:pt x="21393" y="1014"/>
                                  <a:pt x="21393" y="1014"/>
                                  <a:pt x="21341" y="926"/>
                                </a:cubicBezTo>
                                <a:cubicBezTo>
                                  <a:pt x="21131" y="136"/>
                                  <a:pt x="20607" y="-215"/>
                                  <a:pt x="20135" y="136"/>
                                </a:cubicBezTo>
                                <a:cubicBezTo>
                                  <a:pt x="20030" y="224"/>
                                  <a:pt x="8915" y="7951"/>
                                  <a:pt x="370" y="18487"/>
                                </a:cubicBezTo>
                                <a:cubicBezTo>
                                  <a:pt x="-50" y="19014"/>
                                  <a:pt x="-102" y="19980"/>
                                  <a:pt x="160" y="20595"/>
                                </a:cubicBezTo>
                                <a:cubicBezTo>
                                  <a:pt x="475" y="21297"/>
                                  <a:pt x="1051" y="21385"/>
                                  <a:pt x="1418" y="20946"/>
                                </a:cubicBezTo>
                                <a:cubicBezTo>
                                  <a:pt x="9754" y="10585"/>
                                  <a:pt x="20712" y="3034"/>
                                  <a:pt x="20816" y="2946"/>
                                </a:cubicBezTo>
                                <a:cubicBezTo>
                                  <a:pt x="21288" y="2595"/>
                                  <a:pt x="21498" y="1805"/>
                                  <a:pt x="21393" y="1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5" name="Shape"/>
                        <wps:cNvSpPr/>
                        <wps:spPr>
                          <a:xfrm>
                            <a:off x="5854701" y="3289301"/>
                            <a:ext cx="127034" cy="1270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439" h="19439" extrusionOk="0">
                                <a:moveTo>
                                  <a:pt x="7115" y="358"/>
                                </a:moveTo>
                                <a:cubicBezTo>
                                  <a:pt x="12285" y="-1081"/>
                                  <a:pt x="17643" y="1944"/>
                                  <a:pt x="19081" y="7114"/>
                                </a:cubicBezTo>
                                <a:cubicBezTo>
                                  <a:pt x="20520" y="12284"/>
                                  <a:pt x="17495" y="17641"/>
                                  <a:pt x="12325" y="19080"/>
                                </a:cubicBezTo>
                                <a:cubicBezTo>
                                  <a:pt x="7155" y="20519"/>
                                  <a:pt x="1797" y="17494"/>
                                  <a:pt x="359" y="12324"/>
                                </a:cubicBezTo>
                                <a:cubicBezTo>
                                  <a:pt x="-1080" y="7154"/>
                                  <a:pt x="1945" y="1797"/>
                                  <a:pt x="7115" y="3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6" name="Shape"/>
                        <wps:cNvSpPr/>
                        <wps:spPr>
                          <a:xfrm>
                            <a:off x="6108700" y="3136901"/>
                            <a:ext cx="480747" cy="366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04" h="21292" extrusionOk="0">
                                <a:moveTo>
                                  <a:pt x="21339" y="770"/>
                                </a:moveTo>
                                <a:cubicBezTo>
                                  <a:pt x="21339" y="697"/>
                                  <a:pt x="21283" y="697"/>
                                  <a:pt x="21283" y="623"/>
                                </a:cubicBezTo>
                                <a:cubicBezTo>
                                  <a:pt x="21000" y="33"/>
                                  <a:pt x="20435" y="-188"/>
                                  <a:pt x="19926" y="181"/>
                                </a:cubicBezTo>
                                <a:cubicBezTo>
                                  <a:pt x="19813" y="254"/>
                                  <a:pt x="8560" y="8732"/>
                                  <a:pt x="305" y="19053"/>
                                </a:cubicBezTo>
                                <a:cubicBezTo>
                                  <a:pt x="-91" y="19569"/>
                                  <a:pt x="-91" y="20380"/>
                                  <a:pt x="248" y="20896"/>
                                </a:cubicBezTo>
                                <a:cubicBezTo>
                                  <a:pt x="644" y="21412"/>
                                  <a:pt x="1266" y="21412"/>
                                  <a:pt x="1662" y="20970"/>
                                </a:cubicBezTo>
                                <a:cubicBezTo>
                                  <a:pt x="9748" y="10870"/>
                                  <a:pt x="20830" y="2540"/>
                                  <a:pt x="20944" y="2466"/>
                                </a:cubicBezTo>
                                <a:cubicBezTo>
                                  <a:pt x="21339" y="2024"/>
                                  <a:pt x="21509" y="1360"/>
                                  <a:pt x="21339" y="7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7" name="Shape"/>
                        <wps:cNvSpPr/>
                        <wps:spPr>
                          <a:xfrm>
                            <a:off x="6045201" y="3429001"/>
                            <a:ext cx="127228" cy="12776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149" h="19061" extrusionOk="0">
                                <a:moveTo>
                                  <a:pt x="13315" y="18289"/>
                                </a:moveTo>
                                <a:cubicBezTo>
                                  <a:pt x="18094" y="16205"/>
                                  <a:pt x="20388" y="10710"/>
                                  <a:pt x="18476" y="5784"/>
                                </a:cubicBezTo>
                                <a:cubicBezTo>
                                  <a:pt x="16374" y="1047"/>
                                  <a:pt x="10830" y="-1227"/>
                                  <a:pt x="5861" y="668"/>
                                </a:cubicBezTo>
                                <a:cubicBezTo>
                                  <a:pt x="891" y="2752"/>
                                  <a:pt x="-1212" y="8247"/>
                                  <a:pt x="700" y="13173"/>
                                </a:cubicBezTo>
                                <a:cubicBezTo>
                                  <a:pt x="2802" y="18099"/>
                                  <a:pt x="8537" y="20373"/>
                                  <a:pt x="13315" y="182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8" name="Shape"/>
                        <wps:cNvSpPr/>
                        <wps:spPr>
                          <a:xfrm>
                            <a:off x="5943600" y="2489200"/>
                            <a:ext cx="1393034" cy="13056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041" h="20430" extrusionOk="0">
                                <a:moveTo>
                                  <a:pt x="14598" y="340"/>
                                </a:moveTo>
                                <a:cubicBezTo>
                                  <a:pt x="20890" y="1453"/>
                                  <a:pt x="21465" y="3897"/>
                                  <a:pt x="20851" y="5944"/>
                                </a:cubicBezTo>
                                <a:cubicBezTo>
                                  <a:pt x="20237" y="8010"/>
                                  <a:pt x="18261" y="12899"/>
                                  <a:pt x="14809" y="16098"/>
                                </a:cubicBezTo>
                                <a:cubicBezTo>
                                  <a:pt x="11605" y="19059"/>
                                  <a:pt x="8344" y="20430"/>
                                  <a:pt x="8344" y="20430"/>
                                </a:cubicBezTo>
                                <a:cubicBezTo>
                                  <a:pt x="8344" y="20430"/>
                                  <a:pt x="7212" y="19039"/>
                                  <a:pt x="7577" y="16635"/>
                                </a:cubicBezTo>
                                <a:cubicBezTo>
                                  <a:pt x="7922" y="14250"/>
                                  <a:pt x="10627" y="11468"/>
                                  <a:pt x="10627" y="11468"/>
                                </a:cubicBezTo>
                                <a:cubicBezTo>
                                  <a:pt x="10627" y="11468"/>
                                  <a:pt x="7174" y="12899"/>
                                  <a:pt x="5217" y="12780"/>
                                </a:cubicBezTo>
                                <a:cubicBezTo>
                                  <a:pt x="4680" y="12740"/>
                                  <a:pt x="4277" y="12640"/>
                                  <a:pt x="3970" y="12581"/>
                                </a:cubicBezTo>
                                <a:cubicBezTo>
                                  <a:pt x="3395" y="12482"/>
                                  <a:pt x="2762" y="11965"/>
                                  <a:pt x="2953" y="11389"/>
                                </a:cubicBezTo>
                                <a:cubicBezTo>
                                  <a:pt x="3280" y="10435"/>
                                  <a:pt x="4162" y="8925"/>
                                  <a:pt x="5064" y="7971"/>
                                </a:cubicBezTo>
                                <a:cubicBezTo>
                                  <a:pt x="6099" y="6878"/>
                                  <a:pt x="7883" y="5884"/>
                                  <a:pt x="7883" y="5884"/>
                                </a:cubicBezTo>
                                <a:cubicBezTo>
                                  <a:pt x="7883" y="5884"/>
                                  <a:pt x="4047" y="6739"/>
                                  <a:pt x="306" y="4076"/>
                                </a:cubicBezTo>
                                <a:cubicBezTo>
                                  <a:pt x="-135" y="3758"/>
                                  <a:pt x="-97" y="3063"/>
                                  <a:pt x="402" y="2804"/>
                                </a:cubicBezTo>
                                <a:cubicBezTo>
                                  <a:pt x="364" y="2844"/>
                                  <a:pt x="6099" y="-1170"/>
                                  <a:pt x="14598" y="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9" name="Shape"/>
                        <wps:cNvSpPr/>
                        <wps:spPr>
                          <a:xfrm>
                            <a:off x="7454901" y="5575301"/>
                            <a:ext cx="229872" cy="2616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456" y="5977"/>
                                </a:moveTo>
                                <a:cubicBezTo>
                                  <a:pt x="13008" y="5977"/>
                                  <a:pt x="14320" y="4823"/>
                                  <a:pt x="14320" y="3460"/>
                                </a:cubicBezTo>
                                <a:cubicBezTo>
                                  <a:pt x="14320" y="2097"/>
                                  <a:pt x="13008" y="944"/>
                                  <a:pt x="11456" y="944"/>
                                </a:cubicBezTo>
                                <a:cubicBezTo>
                                  <a:pt x="9905" y="944"/>
                                  <a:pt x="8592" y="2097"/>
                                  <a:pt x="8592" y="3460"/>
                                </a:cubicBezTo>
                                <a:cubicBezTo>
                                  <a:pt x="8592" y="4823"/>
                                  <a:pt x="9905" y="5977"/>
                                  <a:pt x="11456" y="5977"/>
                                </a:cubicBezTo>
                                <a:close/>
                                <a:moveTo>
                                  <a:pt x="2864" y="0"/>
                                </a:moveTo>
                                <a:cubicBezTo>
                                  <a:pt x="1313" y="0"/>
                                  <a:pt x="0" y="1153"/>
                                  <a:pt x="0" y="2516"/>
                                </a:cubicBezTo>
                                <a:cubicBezTo>
                                  <a:pt x="0" y="3880"/>
                                  <a:pt x="1313" y="5033"/>
                                  <a:pt x="2864" y="5033"/>
                                </a:cubicBezTo>
                                <a:cubicBezTo>
                                  <a:pt x="4416" y="5033"/>
                                  <a:pt x="5728" y="3880"/>
                                  <a:pt x="5728" y="2516"/>
                                </a:cubicBezTo>
                                <a:cubicBezTo>
                                  <a:pt x="5728" y="1153"/>
                                  <a:pt x="4416" y="0"/>
                                  <a:pt x="2864" y="0"/>
                                </a:cubicBezTo>
                                <a:close/>
                                <a:moveTo>
                                  <a:pt x="2864" y="10485"/>
                                </a:moveTo>
                                <a:cubicBezTo>
                                  <a:pt x="1313" y="10485"/>
                                  <a:pt x="0" y="11639"/>
                                  <a:pt x="0" y="13002"/>
                                </a:cubicBezTo>
                                <a:cubicBezTo>
                                  <a:pt x="0" y="14365"/>
                                  <a:pt x="1313" y="15518"/>
                                  <a:pt x="2864" y="15518"/>
                                </a:cubicBezTo>
                                <a:cubicBezTo>
                                  <a:pt x="4416" y="15518"/>
                                  <a:pt x="5728" y="14365"/>
                                  <a:pt x="5728" y="13002"/>
                                </a:cubicBezTo>
                                <a:cubicBezTo>
                                  <a:pt x="5728" y="11639"/>
                                  <a:pt x="4416" y="10485"/>
                                  <a:pt x="2864" y="10485"/>
                                </a:cubicBezTo>
                                <a:close/>
                                <a:moveTo>
                                  <a:pt x="14320" y="11115"/>
                                </a:moveTo>
                                <a:cubicBezTo>
                                  <a:pt x="14320" y="9751"/>
                                  <a:pt x="13008" y="8598"/>
                                  <a:pt x="11456" y="8598"/>
                                </a:cubicBezTo>
                                <a:cubicBezTo>
                                  <a:pt x="9905" y="8598"/>
                                  <a:pt x="8592" y="9751"/>
                                  <a:pt x="8592" y="11115"/>
                                </a:cubicBezTo>
                                <a:cubicBezTo>
                                  <a:pt x="8592" y="12478"/>
                                  <a:pt x="9905" y="13631"/>
                                  <a:pt x="11456" y="13631"/>
                                </a:cubicBezTo>
                                <a:cubicBezTo>
                                  <a:pt x="13127" y="13631"/>
                                  <a:pt x="14320" y="12478"/>
                                  <a:pt x="14320" y="11115"/>
                                </a:cubicBezTo>
                                <a:close/>
                                <a:moveTo>
                                  <a:pt x="18736" y="5977"/>
                                </a:moveTo>
                                <a:cubicBezTo>
                                  <a:pt x="17184" y="5977"/>
                                  <a:pt x="15872" y="7130"/>
                                  <a:pt x="15872" y="8493"/>
                                </a:cubicBezTo>
                                <a:cubicBezTo>
                                  <a:pt x="15872" y="9856"/>
                                  <a:pt x="17184" y="11010"/>
                                  <a:pt x="18736" y="11010"/>
                                </a:cubicBezTo>
                                <a:cubicBezTo>
                                  <a:pt x="20287" y="11010"/>
                                  <a:pt x="21600" y="9856"/>
                                  <a:pt x="21600" y="8493"/>
                                </a:cubicBezTo>
                                <a:cubicBezTo>
                                  <a:pt x="21600" y="7130"/>
                                  <a:pt x="20406" y="5977"/>
                                  <a:pt x="18736" y="5977"/>
                                </a:cubicBezTo>
                                <a:close/>
                                <a:moveTo>
                                  <a:pt x="13008" y="16567"/>
                                </a:moveTo>
                                <a:cubicBezTo>
                                  <a:pt x="11456" y="16567"/>
                                  <a:pt x="10144" y="17720"/>
                                  <a:pt x="10144" y="19084"/>
                                </a:cubicBezTo>
                                <a:cubicBezTo>
                                  <a:pt x="10144" y="20447"/>
                                  <a:pt x="11456" y="21600"/>
                                  <a:pt x="13008" y="21600"/>
                                </a:cubicBezTo>
                                <a:cubicBezTo>
                                  <a:pt x="14559" y="21600"/>
                                  <a:pt x="15872" y="20447"/>
                                  <a:pt x="15872" y="19084"/>
                                </a:cubicBezTo>
                                <a:cubicBezTo>
                                  <a:pt x="15872" y="17720"/>
                                  <a:pt x="14559" y="16567"/>
                                  <a:pt x="13008" y="165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0" name="Line"/>
                        <wps:cNvSpPr/>
                        <wps:spPr>
                          <a:xfrm>
                            <a:off x="1551942" y="6002810"/>
                            <a:ext cx="4556759" cy="0"/>
                          </a:xfrm>
                          <a:custGeom>
                            <a:avLst/>
                            <a:gdLst>
                              <a:gd name="connsiteX0" fmla="*/ 0 w 21600"/>
                              <a:gd name="connsiteY0" fmla="*/ 0 h 0"/>
                              <a:gd name="connsiteX1" fmla="*/ 21600 w 21600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accent5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1" name="Line"/>
                        <wps:cNvSpPr/>
                        <wps:spPr>
                          <a:xfrm>
                            <a:off x="1574253" y="2142057"/>
                            <a:ext cx="4556759" cy="0"/>
                          </a:xfrm>
                          <a:custGeom>
                            <a:avLst/>
                            <a:gdLst>
                              <a:gd name="connsiteX0" fmla="*/ 0 w 21600"/>
                              <a:gd name="connsiteY0" fmla="*/ 0 h 0"/>
                              <a:gd name="connsiteX1" fmla="*/ 21600 w 21600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accent5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2" name="Shape"/>
                        <wps:cNvSpPr/>
                        <wps:spPr>
                          <a:xfrm>
                            <a:off x="1003301" y="9410700"/>
                            <a:ext cx="754440" cy="6520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863" h="20652" extrusionOk="0">
                                <a:moveTo>
                                  <a:pt x="15397" y="11240"/>
                                </a:moveTo>
                                <a:cubicBezTo>
                                  <a:pt x="16802" y="10636"/>
                                  <a:pt x="18407" y="9550"/>
                                  <a:pt x="18908" y="7700"/>
                                </a:cubicBezTo>
                                <a:cubicBezTo>
                                  <a:pt x="19744" y="4764"/>
                                  <a:pt x="16534" y="822"/>
                                  <a:pt x="14494" y="1948"/>
                                </a:cubicBezTo>
                                <a:cubicBezTo>
                                  <a:pt x="13124" y="2712"/>
                                  <a:pt x="11953" y="4402"/>
                                  <a:pt x="11218" y="5810"/>
                                </a:cubicBezTo>
                                <a:cubicBezTo>
                                  <a:pt x="11084" y="3758"/>
                                  <a:pt x="10649" y="1224"/>
                                  <a:pt x="9278" y="379"/>
                                </a:cubicBezTo>
                                <a:cubicBezTo>
                                  <a:pt x="7138" y="-948"/>
                                  <a:pt x="3594" y="1425"/>
                                  <a:pt x="3862" y="4160"/>
                                </a:cubicBezTo>
                                <a:cubicBezTo>
                                  <a:pt x="4029" y="5890"/>
                                  <a:pt x="5032" y="7579"/>
                                  <a:pt x="5968" y="8786"/>
                                </a:cubicBezTo>
                                <a:cubicBezTo>
                                  <a:pt x="4263" y="8263"/>
                                  <a:pt x="2023" y="7901"/>
                                  <a:pt x="919" y="9269"/>
                                </a:cubicBezTo>
                                <a:cubicBezTo>
                                  <a:pt x="-786" y="11320"/>
                                  <a:pt x="16" y="16107"/>
                                  <a:pt x="2223" y="16670"/>
                                </a:cubicBezTo>
                                <a:cubicBezTo>
                                  <a:pt x="3828" y="17072"/>
                                  <a:pt x="5701" y="16187"/>
                                  <a:pt x="6971" y="15423"/>
                                </a:cubicBezTo>
                                <a:cubicBezTo>
                                  <a:pt x="6169" y="16630"/>
                                  <a:pt x="5266" y="18480"/>
                                  <a:pt x="5333" y="20652"/>
                                </a:cubicBezTo>
                                <a:lnTo>
                                  <a:pt x="12488" y="20652"/>
                                </a:lnTo>
                                <a:cubicBezTo>
                                  <a:pt x="12655" y="19606"/>
                                  <a:pt x="12622" y="18601"/>
                                  <a:pt x="12455" y="17756"/>
                                </a:cubicBezTo>
                                <a:cubicBezTo>
                                  <a:pt x="13625" y="19204"/>
                                  <a:pt x="15264" y="20652"/>
                                  <a:pt x="16735" y="20370"/>
                                </a:cubicBezTo>
                                <a:cubicBezTo>
                                  <a:pt x="19109" y="19928"/>
                                  <a:pt x="20814" y="15503"/>
                                  <a:pt x="19276" y="13452"/>
                                </a:cubicBezTo>
                                <a:cubicBezTo>
                                  <a:pt x="18340" y="12205"/>
                                  <a:pt x="16735" y="11561"/>
                                  <a:pt x="15397" y="11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3" name="Shape"/>
                        <wps:cNvSpPr/>
                        <wps:spPr>
                          <a:xfrm>
                            <a:off x="1320800" y="9677401"/>
                            <a:ext cx="213361" cy="2425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443" y="5994"/>
                                </a:moveTo>
                                <a:cubicBezTo>
                                  <a:pt x="12986" y="5994"/>
                                  <a:pt x="14271" y="4863"/>
                                  <a:pt x="14271" y="3506"/>
                                </a:cubicBezTo>
                                <a:cubicBezTo>
                                  <a:pt x="14271" y="2149"/>
                                  <a:pt x="12986" y="1018"/>
                                  <a:pt x="11443" y="1018"/>
                                </a:cubicBezTo>
                                <a:cubicBezTo>
                                  <a:pt x="9900" y="1018"/>
                                  <a:pt x="8614" y="2149"/>
                                  <a:pt x="8614" y="3506"/>
                                </a:cubicBezTo>
                                <a:cubicBezTo>
                                  <a:pt x="8614" y="4863"/>
                                  <a:pt x="9900" y="5994"/>
                                  <a:pt x="11443" y="5994"/>
                                </a:cubicBezTo>
                                <a:close/>
                                <a:moveTo>
                                  <a:pt x="2829" y="0"/>
                                </a:moveTo>
                                <a:cubicBezTo>
                                  <a:pt x="1286" y="0"/>
                                  <a:pt x="0" y="1131"/>
                                  <a:pt x="0" y="2488"/>
                                </a:cubicBezTo>
                                <a:cubicBezTo>
                                  <a:pt x="0" y="3845"/>
                                  <a:pt x="1286" y="4976"/>
                                  <a:pt x="2829" y="4976"/>
                                </a:cubicBezTo>
                                <a:cubicBezTo>
                                  <a:pt x="4371" y="4976"/>
                                  <a:pt x="5657" y="3845"/>
                                  <a:pt x="5657" y="2488"/>
                                </a:cubicBezTo>
                                <a:cubicBezTo>
                                  <a:pt x="5657" y="1131"/>
                                  <a:pt x="4371" y="0"/>
                                  <a:pt x="2829" y="0"/>
                                </a:cubicBezTo>
                                <a:close/>
                                <a:moveTo>
                                  <a:pt x="2829" y="10517"/>
                                </a:moveTo>
                                <a:cubicBezTo>
                                  <a:pt x="1286" y="10517"/>
                                  <a:pt x="0" y="11648"/>
                                  <a:pt x="0" y="13005"/>
                                </a:cubicBezTo>
                                <a:cubicBezTo>
                                  <a:pt x="0" y="14362"/>
                                  <a:pt x="1286" y="15493"/>
                                  <a:pt x="2829" y="15493"/>
                                </a:cubicBezTo>
                                <a:cubicBezTo>
                                  <a:pt x="4371" y="15493"/>
                                  <a:pt x="5657" y="14362"/>
                                  <a:pt x="5657" y="13005"/>
                                </a:cubicBezTo>
                                <a:cubicBezTo>
                                  <a:pt x="5657" y="11648"/>
                                  <a:pt x="4371" y="10517"/>
                                  <a:pt x="2829" y="10517"/>
                                </a:cubicBezTo>
                                <a:close/>
                                <a:moveTo>
                                  <a:pt x="14400" y="11083"/>
                                </a:moveTo>
                                <a:cubicBezTo>
                                  <a:pt x="14400" y="9726"/>
                                  <a:pt x="13114" y="8595"/>
                                  <a:pt x="11571" y="8595"/>
                                </a:cubicBezTo>
                                <a:cubicBezTo>
                                  <a:pt x="10029" y="8595"/>
                                  <a:pt x="8743" y="9726"/>
                                  <a:pt x="8743" y="11083"/>
                                </a:cubicBezTo>
                                <a:cubicBezTo>
                                  <a:pt x="8743" y="12440"/>
                                  <a:pt x="10029" y="13571"/>
                                  <a:pt x="11571" y="13571"/>
                                </a:cubicBezTo>
                                <a:cubicBezTo>
                                  <a:pt x="13114" y="13684"/>
                                  <a:pt x="14400" y="12553"/>
                                  <a:pt x="14400" y="11083"/>
                                </a:cubicBezTo>
                                <a:close/>
                                <a:moveTo>
                                  <a:pt x="12986" y="16624"/>
                                </a:moveTo>
                                <a:cubicBezTo>
                                  <a:pt x="11443" y="16624"/>
                                  <a:pt x="10157" y="17755"/>
                                  <a:pt x="10157" y="19112"/>
                                </a:cubicBezTo>
                                <a:cubicBezTo>
                                  <a:pt x="10157" y="20469"/>
                                  <a:pt x="11443" y="21600"/>
                                  <a:pt x="12986" y="21600"/>
                                </a:cubicBezTo>
                                <a:cubicBezTo>
                                  <a:pt x="14529" y="21600"/>
                                  <a:pt x="15814" y="20469"/>
                                  <a:pt x="15814" y="19112"/>
                                </a:cubicBezTo>
                                <a:cubicBezTo>
                                  <a:pt x="15943" y="17755"/>
                                  <a:pt x="14529" y="16624"/>
                                  <a:pt x="12986" y="16624"/>
                                </a:cubicBezTo>
                                <a:close/>
                                <a:moveTo>
                                  <a:pt x="18771" y="5994"/>
                                </a:moveTo>
                                <a:cubicBezTo>
                                  <a:pt x="17229" y="5994"/>
                                  <a:pt x="15943" y="7125"/>
                                  <a:pt x="15943" y="8482"/>
                                </a:cubicBezTo>
                                <a:cubicBezTo>
                                  <a:pt x="15943" y="9839"/>
                                  <a:pt x="17229" y="10970"/>
                                  <a:pt x="18771" y="10970"/>
                                </a:cubicBezTo>
                                <a:cubicBezTo>
                                  <a:pt x="20314" y="10970"/>
                                  <a:pt x="21600" y="9839"/>
                                  <a:pt x="21600" y="8482"/>
                                </a:cubicBezTo>
                                <a:cubicBezTo>
                                  <a:pt x="21600" y="7125"/>
                                  <a:pt x="20314" y="5994"/>
                                  <a:pt x="18771" y="59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4" name="Shape"/>
                        <wps:cNvSpPr/>
                        <wps:spPr>
                          <a:xfrm>
                            <a:off x="1" y="1117600"/>
                            <a:ext cx="668935" cy="7968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46" h="21343" extrusionOk="0">
                                <a:moveTo>
                                  <a:pt x="122" y="0"/>
                                </a:moveTo>
                                <a:cubicBezTo>
                                  <a:pt x="4782" y="3095"/>
                                  <a:pt x="7619" y="5511"/>
                                  <a:pt x="8146" y="5987"/>
                                </a:cubicBezTo>
                                <a:cubicBezTo>
                                  <a:pt x="8146" y="5987"/>
                                  <a:pt x="8146" y="5953"/>
                                  <a:pt x="8146" y="5953"/>
                                </a:cubicBezTo>
                                <a:cubicBezTo>
                                  <a:pt x="8146" y="3368"/>
                                  <a:pt x="18115" y="3844"/>
                                  <a:pt x="19574" y="4864"/>
                                </a:cubicBezTo>
                                <a:cubicBezTo>
                                  <a:pt x="21154" y="5987"/>
                                  <a:pt x="12158" y="7790"/>
                                  <a:pt x="9118" y="6837"/>
                                </a:cubicBezTo>
                                <a:cubicBezTo>
                                  <a:pt x="12806" y="10205"/>
                                  <a:pt x="18196" y="16464"/>
                                  <a:pt x="19087" y="17688"/>
                                </a:cubicBezTo>
                                <a:cubicBezTo>
                                  <a:pt x="19817" y="18539"/>
                                  <a:pt x="19817" y="18539"/>
                                  <a:pt x="20182" y="19151"/>
                                </a:cubicBezTo>
                                <a:cubicBezTo>
                                  <a:pt x="20546" y="19661"/>
                                  <a:pt x="20952" y="20205"/>
                                  <a:pt x="21276" y="20716"/>
                                </a:cubicBezTo>
                                <a:cubicBezTo>
                                  <a:pt x="21600" y="21226"/>
                                  <a:pt x="20708" y="21600"/>
                                  <a:pt x="20344" y="21124"/>
                                </a:cubicBezTo>
                                <a:cubicBezTo>
                                  <a:pt x="19938" y="20580"/>
                                  <a:pt x="19533" y="20069"/>
                                  <a:pt x="19128" y="19525"/>
                                </a:cubicBezTo>
                                <a:cubicBezTo>
                                  <a:pt x="18723" y="18913"/>
                                  <a:pt x="18034" y="18198"/>
                                  <a:pt x="18034" y="18198"/>
                                </a:cubicBezTo>
                                <a:cubicBezTo>
                                  <a:pt x="16859" y="16770"/>
                                  <a:pt x="10293" y="10069"/>
                                  <a:pt x="8713" y="8674"/>
                                </a:cubicBezTo>
                                <a:cubicBezTo>
                                  <a:pt x="9402" y="11089"/>
                                  <a:pt x="7376" y="16328"/>
                                  <a:pt x="6160" y="17076"/>
                                </a:cubicBezTo>
                                <a:cubicBezTo>
                                  <a:pt x="4255" y="18266"/>
                                  <a:pt x="4539" y="7620"/>
                                  <a:pt x="7254" y="7483"/>
                                </a:cubicBezTo>
                                <a:cubicBezTo>
                                  <a:pt x="5349" y="5851"/>
                                  <a:pt x="2837" y="4082"/>
                                  <a:pt x="0" y="23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5" name="Shape"/>
                        <wps:cNvSpPr/>
                        <wps:spPr>
                          <a:xfrm>
                            <a:off x="241300" y="1460500"/>
                            <a:ext cx="985124" cy="9939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383" h="20030" extrusionOk="0">
                                <a:moveTo>
                                  <a:pt x="292" y="12681"/>
                                </a:moveTo>
                                <a:cubicBezTo>
                                  <a:pt x="1369" y="10634"/>
                                  <a:pt x="7281" y="10199"/>
                                  <a:pt x="7281" y="10199"/>
                                </a:cubicBezTo>
                                <a:cubicBezTo>
                                  <a:pt x="7281" y="10199"/>
                                  <a:pt x="2079" y="9789"/>
                                  <a:pt x="1080" y="8586"/>
                                </a:cubicBezTo>
                                <a:cubicBezTo>
                                  <a:pt x="-391" y="6821"/>
                                  <a:pt x="1579" y="4568"/>
                                  <a:pt x="3130" y="4748"/>
                                </a:cubicBezTo>
                                <a:cubicBezTo>
                                  <a:pt x="5521" y="5029"/>
                                  <a:pt x="8595" y="8254"/>
                                  <a:pt x="8595" y="8254"/>
                                </a:cubicBezTo>
                                <a:cubicBezTo>
                                  <a:pt x="8595" y="8254"/>
                                  <a:pt x="5863" y="3391"/>
                                  <a:pt x="6756" y="1549"/>
                                </a:cubicBezTo>
                                <a:cubicBezTo>
                                  <a:pt x="7781" y="-550"/>
                                  <a:pt x="10198" y="-371"/>
                                  <a:pt x="11381" y="1216"/>
                                </a:cubicBezTo>
                                <a:cubicBezTo>
                                  <a:pt x="12248" y="2419"/>
                                  <a:pt x="10803" y="7819"/>
                                  <a:pt x="10803" y="7819"/>
                                </a:cubicBezTo>
                                <a:cubicBezTo>
                                  <a:pt x="10803" y="7819"/>
                                  <a:pt x="13798" y="2265"/>
                                  <a:pt x="16242" y="3007"/>
                                </a:cubicBezTo>
                                <a:cubicBezTo>
                                  <a:pt x="20105" y="4185"/>
                                  <a:pt x="18660" y="7384"/>
                                  <a:pt x="15427" y="8714"/>
                                </a:cubicBezTo>
                                <a:cubicBezTo>
                                  <a:pt x="12826" y="9789"/>
                                  <a:pt x="12274" y="10071"/>
                                  <a:pt x="12274" y="10071"/>
                                </a:cubicBezTo>
                                <a:cubicBezTo>
                                  <a:pt x="12274" y="10071"/>
                                  <a:pt x="17819" y="8842"/>
                                  <a:pt x="19395" y="10199"/>
                                </a:cubicBezTo>
                                <a:cubicBezTo>
                                  <a:pt x="20972" y="11555"/>
                                  <a:pt x="20446" y="12809"/>
                                  <a:pt x="19317" y="13526"/>
                                </a:cubicBezTo>
                                <a:cubicBezTo>
                                  <a:pt x="18187" y="14242"/>
                                  <a:pt x="15138" y="13910"/>
                                  <a:pt x="13536" y="12988"/>
                                </a:cubicBezTo>
                                <a:cubicBezTo>
                                  <a:pt x="11933" y="12093"/>
                                  <a:pt x="11933" y="12093"/>
                                  <a:pt x="11933" y="12093"/>
                                </a:cubicBezTo>
                                <a:cubicBezTo>
                                  <a:pt x="11933" y="12093"/>
                                  <a:pt x="16426" y="15241"/>
                                  <a:pt x="16531" y="16827"/>
                                </a:cubicBezTo>
                                <a:cubicBezTo>
                                  <a:pt x="16663" y="18875"/>
                                  <a:pt x="14692" y="20129"/>
                                  <a:pt x="12984" y="18542"/>
                                </a:cubicBezTo>
                                <a:cubicBezTo>
                                  <a:pt x="11985" y="17621"/>
                                  <a:pt x="9778" y="13014"/>
                                  <a:pt x="9646" y="12758"/>
                                </a:cubicBezTo>
                                <a:cubicBezTo>
                                  <a:pt x="9752" y="13014"/>
                                  <a:pt x="11538" y="16878"/>
                                  <a:pt x="9830" y="18977"/>
                                </a:cubicBezTo>
                                <a:cubicBezTo>
                                  <a:pt x="8122" y="21050"/>
                                  <a:pt x="5495" y="19719"/>
                                  <a:pt x="5600" y="17928"/>
                                </a:cubicBezTo>
                                <a:cubicBezTo>
                                  <a:pt x="5679" y="16776"/>
                                  <a:pt x="7938" y="12195"/>
                                  <a:pt x="7938" y="12195"/>
                                </a:cubicBezTo>
                                <a:cubicBezTo>
                                  <a:pt x="7938" y="12195"/>
                                  <a:pt x="4417" y="17083"/>
                                  <a:pt x="2578" y="16623"/>
                                </a:cubicBezTo>
                                <a:cubicBezTo>
                                  <a:pt x="765" y="16136"/>
                                  <a:pt x="-628" y="14447"/>
                                  <a:pt x="292" y="126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6" name="Shape"/>
                        <wps:cNvSpPr/>
                        <wps:spPr>
                          <a:xfrm>
                            <a:off x="4394200" y="25400"/>
                            <a:ext cx="550031" cy="4982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70" h="19216" extrusionOk="0">
                                <a:moveTo>
                                  <a:pt x="15150" y="15612"/>
                                </a:moveTo>
                                <a:cubicBezTo>
                                  <a:pt x="15150" y="15612"/>
                                  <a:pt x="21200" y="10763"/>
                                  <a:pt x="20396" y="5914"/>
                                </a:cubicBezTo>
                                <a:cubicBezTo>
                                  <a:pt x="19593" y="1065"/>
                                  <a:pt x="14772" y="-1580"/>
                                  <a:pt x="7446" y="1016"/>
                                </a:cubicBezTo>
                                <a:cubicBezTo>
                                  <a:pt x="120" y="3563"/>
                                  <a:pt x="-400" y="5081"/>
                                  <a:pt x="167" y="6404"/>
                                </a:cubicBezTo>
                                <a:cubicBezTo>
                                  <a:pt x="971" y="8314"/>
                                  <a:pt x="4137" y="7187"/>
                                  <a:pt x="4137" y="7187"/>
                                </a:cubicBezTo>
                                <a:cubicBezTo>
                                  <a:pt x="4137" y="7187"/>
                                  <a:pt x="262" y="8412"/>
                                  <a:pt x="1349" y="10763"/>
                                </a:cubicBezTo>
                                <a:cubicBezTo>
                                  <a:pt x="2200" y="12624"/>
                                  <a:pt x="5981" y="11204"/>
                                  <a:pt x="5981" y="11204"/>
                                </a:cubicBezTo>
                                <a:cubicBezTo>
                                  <a:pt x="5981" y="11204"/>
                                  <a:pt x="2719" y="13849"/>
                                  <a:pt x="3476" y="15220"/>
                                </a:cubicBezTo>
                                <a:cubicBezTo>
                                  <a:pt x="4610" y="17179"/>
                                  <a:pt x="8202" y="15073"/>
                                  <a:pt x="8202" y="15073"/>
                                </a:cubicBezTo>
                                <a:cubicBezTo>
                                  <a:pt x="8202" y="15073"/>
                                  <a:pt x="5650" y="17375"/>
                                  <a:pt x="6737" y="18698"/>
                                </a:cubicBezTo>
                                <a:cubicBezTo>
                                  <a:pt x="7824" y="20020"/>
                                  <a:pt x="10565" y="18747"/>
                                  <a:pt x="15150" y="156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7" name="Shape"/>
                        <wps:cNvSpPr/>
                        <wps:spPr>
                          <a:xfrm>
                            <a:off x="6896100" y="1"/>
                            <a:ext cx="883923" cy="5969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962" y="5055"/>
                                </a:moveTo>
                                <a:cubicBezTo>
                                  <a:pt x="15641" y="10524"/>
                                  <a:pt x="15765" y="15993"/>
                                  <a:pt x="15828" y="16683"/>
                                </a:cubicBezTo>
                                <a:cubicBezTo>
                                  <a:pt x="15859" y="16912"/>
                                  <a:pt x="15921" y="17142"/>
                                  <a:pt x="15983" y="17418"/>
                                </a:cubicBezTo>
                                <a:cubicBezTo>
                                  <a:pt x="16138" y="15993"/>
                                  <a:pt x="16355" y="14017"/>
                                  <a:pt x="16728" y="12592"/>
                                </a:cubicBezTo>
                                <a:cubicBezTo>
                                  <a:pt x="17503" y="9467"/>
                                  <a:pt x="19521" y="5009"/>
                                  <a:pt x="21538" y="2987"/>
                                </a:cubicBezTo>
                                <a:cubicBezTo>
                                  <a:pt x="21538" y="2987"/>
                                  <a:pt x="21538" y="2987"/>
                                  <a:pt x="21569" y="2941"/>
                                </a:cubicBezTo>
                                <a:lnTo>
                                  <a:pt x="21569" y="1654"/>
                                </a:lnTo>
                                <a:cubicBezTo>
                                  <a:pt x="20545" y="2895"/>
                                  <a:pt x="19459" y="4274"/>
                                  <a:pt x="18962" y="5055"/>
                                </a:cubicBezTo>
                                <a:close/>
                                <a:moveTo>
                                  <a:pt x="17038" y="12776"/>
                                </a:moveTo>
                                <a:cubicBezTo>
                                  <a:pt x="16666" y="14247"/>
                                  <a:pt x="16417" y="16361"/>
                                  <a:pt x="16293" y="17786"/>
                                </a:cubicBezTo>
                                <a:cubicBezTo>
                                  <a:pt x="16697" y="16866"/>
                                  <a:pt x="17162" y="15855"/>
                                  <a:pt x="17814" y="15166"/>
                                </a:cubicBezTo>
                                <a:cubicBezTo>
                                  <a:pt x="18528" y="14477"/>
                                  <a:pt x="19272" y="13420"/>
                                  <a:pt x="19924" y="12454"/>
                                </a:cubicBezTo>
                                <a:cubicBezTo>
                                  <a:pt x="20483" y="11581"/>
                                  <a:pt x="21072" y="10524"/>
                                  <a:pt x="21600" y="9421"/>
                                </a:cubicBezTo>
                                <a:lnTo>
                                  <a:pt x="21600" y="3539"/>
                                </a:lnTo>
                                <a:cubicBezTo>
                                  <a:pt x="19831" y="5377"/>
                                  <a:pt x="17876" y="9375"/>
                                  <a:pt x="17038" y="12776"/>
                                </a:cubicBezTo>
                                <a:close/>
                                <a:moveTo>
                                  <a:pt x="11607" y="965"/>
                                </a:moveTo>
                                <a:lnTo>
                                  <a:pt x="14369" y="1379"/>
                                </a:lnTo>
                                <a:cubicBezTo>
                                  <a:pt x="13997" y="1057"/>
                                  <a:pt x="13655" y="643"/>
                                  <a:pt x="13283" y="92"/>
                                </a:cubicBezTo>
                                <a:cubicBezTo>
                                  <a:pt x="13252" y="46"/>
                                  <a:pt x="13252" y="46"/>
                                  <a:pt x="13221" y="0"/>
                                </a:cubicBezTo>
                                <a:lnTo>
                                  <a:pt x="9341" y="0"/>
                                </a:lnTo>
                                <a:cubicBezTo>
                                  <a:pt x="10055" y="460"/>
                                  <a:pt x="10831" y="781"/>
                                  <a:pt x="11607" y="965"/>
                                </a:cubicBezTo>
                                <a:close/>
                                <a:moveTo>
                                  <a:pt x="8659" y="7031"/>
                                </a:moveTo>
                                <a:cubicBezTo>
                                  <a:pt x="6921" y="8134"/>
                                  <a:pt x="2638" y="12363"/>
                                  <a:pt x="590" y="14477"/>
                                </a:cubicBezTo>
                                <a:cubicBezTo>
                                  <a:pt x="1676" y="13741"/>
                                  <a:pt x="2762" y="13098"/>
                                  <a:pt x="3972" y="12684"/>
                                </a:cubicBezTo>
                                <a:cubicBezTo>
                                  <a:pt x="6890" y="11857"/>
                                  <a:pt x="10831" y="7307"/>
                                  <a:pt x="11359" y="6342"/>
                                </a:cubicBezTo>
                                <a:cubicBezTo>
                                  <a:pt x="11545" y="6020"/>
                                  <a:pt x="11700" y="5791"/>
                                  <a:pt x="11855" y="5561"/>
                                </a:cubicBezTo>
                                <a:cubicBezTo>
                                  <a:pt x="11141" y="5791"/>
                                  <a:pt x="10024" y="6158"/>
                                  <a:pt x="8659" y="7031"/>
                                </a:cubicBezTo>
                                <a:close/>
                                <a:moveTo>
                                  <a:pt x="3848" y="21600"/>
                                </a:moveTo>
                                <a:cubicBezTo>
                                  <a:pt x="5524" y="19670"/>
                                  <a:pt x="7541" y="18613"/>
                                  <a:pt x="9310" y="16912"/>
                                </a:cubicBezTo>
                                <a:cubicBezTo>
                                  <a:pt x="10366" y="15901"/>
                                  <a:pt x="11638" y="15120"/>
                                  <a:pt x="12445" y="13603"/>
                                </a:cubicBezTo>
                                <a:cubicBezTo>
                                  <a:pt x="13469" y="11857"/>
                                  <a:pt x="14307" y="9881"/>
                                  <a:pt x="15176" y="8089"/>
                                </a:cubicBezTo>
                                <a:cubicBezTo>
                                  <a:pt x="15610" y="7169"/>
                                  <a:pt x="16045" y="6204"/>
                                  <a:pt x="16386" y="5239"/>
                                </a:cubicBezTo>
                                <a:cubicBezTo>
                                  <a:pt x="16541" y="4734"/>
                                  <a:pt x="16634" y="4274"/>
                                  <a:pt x="16790" y="3814"/>
                                </a:cubicBezTo>
                                <a:cubicBezTo>
                                  <a:pt x="15207" y="5331"/>
                                  <a:pt x="12352" y="8226"/>
                                  <a:pt x="10552" y="10754"/>
                                </a:cubicBezTo>
                                <a:cubicBezTo>
                                  <a:pt x="8379" y="13879"/>
                                  <a:pt x="5276" y="19118"/>
                                  <a:pt x="3848" y="21600"/>
                                </a:cubicBezTo>
                                <a:close/>
                                <a:moveTo>
                                  <a:pt x="5090" y="17050"/>
                                </a:moveTo>
                                <a:cubicBezTo>
                                  <a:pt x="4872" y="17694"/>
                                  <a:pt x="4190" y="19716"/>
                                  <a:pt x="3631" y="21186"/>
                                </a:cubicBezTo>
                                <a:cubicBezTo>
                                  <a:pt x="5090" y="18705"/>
                                  <a:pt x="8162" y="13511"/>
                                  <a:pt x="10334" y="10432"/>
                                </a:cubicBezTo>
                                <a:cubicBezTo>
                                  <a:pt x="12941" y="6756"/>
                                  <a:pt x="17752" y="2390"/>
                                  <a:pt x="17783" y="2344"/>
                                </a:cubicBezTo>
                                <a:cubicBezTo>
                                  <a:pt x="17783" y="2344"/>
                                  <a:pt x="17814" y="2344"/>
                                  <a:pt x="17814" y="2344"/>
                                </a:cubicBezTo>
                                <a:cubicBezTo>
                                  <a:pt x="18497" y="1700"/>
                                  <a:pt x="19552" y="827"/>
                                  <a:pt x="20483" y="92"/>
                                </a:cubicBezTo>
                                <a:lnTo>
                                  <a:pt x="19583" y="92"/>
                                </a:lnTo>
                                <a:cubicBezTo>
                                  <a:pt x="18900" y="597"/>
                                  <a:pt x="18217" y="1103"/>
                                  <a:pt x="17503" y="1425"/>
                                </a:cubicBezTo>
                                <a:cubicBezTo>
                                  <a:pt x="17007" y="1654"/>
                                  <a:pt x="16634" y="1609"/>
                                  <a:pt x="16138" y="1930"/>
                                </a:cubicBezTo>
                                <a:cubicBezTo>
                                  <a:pt x="15952" y="2068"/>
                                  <a:pt x="15797" y="2160"/>
                                  <a:pt x="15610" y="2298"/>
                                </a:cubicBezTo>
                                <a:cubicBezTo>
                                  <a:pt x="15455" y="2252"/>
                                  <a:pt x="15331" y="2160"/>
                                  <a:pt x="15176" y="2068"/>
                                </a:cubicBezTo>
                                <a:lnTo>
                                  <a:pt x="11483" y="1471"/>
                                </a:lnTo>
                                <a:cubicBezTo>
                                  <a:pt x="10428" y="1195"/>
                                  <a:pt x="9372" y="689"/>
                                  <a:pt x="8379" y="46"/>
                                </a:cubicBezTo>
                                <a:lnTo>
                                  <a:pt x="6176" y="46"/>
                                </a:lnTo>
                                <a:cubicBezTo>
                                  <a:pt x="6703" y="551"/>
                                  <a:pt x="7231" y="1057"/>
                                  <a:pt x="7790" y="1471"/>
                                </a:cubicBezTo>
                                <a:cubicBezTo>
                                  <a:pt x="8441" y="1976"/>
                                  <a:pt x="9310" y="2436"/>
                                  <a:pt x="10055" y="2711"/>
                                </a:cubicBezTo>
                                <a:cubicBezTo>
                                  <a:pt x="10676" y="3033"/>
                                  <a:pt x="11390" y="2849"/>
                                  <a:pt x="12041" y="2849"/>
                                </a:cubicBezTo>
                                <a:cubicBezTo>
                                  <a:pt x="12290" y="2757"/>
                                  <a:pt x="12600" y="2803"/>
                                  <a:pt x="12848" y="2711"/>
                                </a:cubicBezTo>
                                <a:cubicBezTo>
                                  <a:pt x="13159" y="2620"/>
                                  <a:pt x="13438" y="2298"/>
                                  <a:pt x="13717" y="2298"/>
                                </a:cubicBezTo>
                                <a:cubicBezTo>
                                  <a:pt x="14090" y="2160"/>
                                  <a:pt x="14866" y="2252"/>
                                  <a:pt x="15145" y="2482"/>
                                </a:cubicBezTo>
                                <a:lnTo>
                                  <a:pt x="15269" y="2436"/>
                                </a:lnTo>
                                <a:cubicBezTo>
                                  <a:pt x="15145" y="2528"/>
                                  <a:pt x="14990" y="2620"/>
                                  <a:pt x="14866" y="2711"/>
                                </a:cubicBezTo>
                                <a:cubicBezTo>
                                  <a:pt x="14028" y="3263"/>
                                  <a:pt x="13252" y="3723"/>
                                  <a:pt x="12352" y="4090"/>
                                </a:cubicBezTo>
                                <a:cubicBezTo>
                                  <a:pt x="11731" y="4412"/>
                                  <a:pt x="11203" y="3814"/>
                                  <a:pt x="10552" y="3814"/>
                                </a:cubicBezTo>
                                <a:cubicBezTo>
                                  <a:pt x="9931" y="3723"/>
                                  <a:pt x="9341" y="3906"/>
                                  <a:pt x="8783" y="4182"/>
                                </a:cubicBezTo>
                                <a:cubicBezTo>
                                  <a:pt x="7355" y="4734"/>
                                  <a:pt x="6176" y="5745"/>
                                  <a:pt x="4934" y="6802"/>
                                </a:cubicBezTo>
                                <a:cubicBezTo>
                                  <a:pt x="3941" y="7813"/>
                                  <a:pt x="466" y="13236"/>
                                  <a:pt x="248" y="13741"/>
                                </a:cubicBezTo>
                                <a:cubicBezTo>
                                  <a:pt x="155" y="13925"/>
                                  <a:pt x="93" y="14109"/>
                                  <a:pt x="0" y="14339"/>
                                </a:cubicBezTo>
                                <a:cubicBezTo>
                                  <a:pt x="1924" y="12409"/>
                                  <a:pt x="6548" y="7767"/>
                                  <a:pt x="8441" y="6572"/>
                                </a:cubicBezTo>
                                <a:cubicBezTo>
                                  <a:pt x="10428" y="5285"/>
                                  <a:pt x="11917" y="5009"/>
                                  <a:pt x="12383" y="4963"/>
                                </a:cubicBezTo>
                                <a:cubicBezTo>
                                  <a:pt x="12476" y="4871"/>
                                  <a:pt x="12569" y="4826"/>
                                  <a:pt x="12662" y="4734"/>
                                </a:cubicBezTo>
                                <a:cubicBezTo>
                                  <a:pt x="13190" y="4366"/>
                                  <a:pt x="15331" y="2895"/>
                                  <a:pt x="15890" y="2620"/>
                                </a:cubicBezTo>
                                <a:cubicBezTo>
                                  <a:pt x="16293" y="2436"/>
                                  <a:pt x="16852" y="2344"/>
                                  <a:pt x="17286" y="2114"/>
                                </a:cubicBezTo>
                                <a:cubicBezTo>
                                  <a:pt x="17069" y="2344"/>
                                  <a:pt x="16945" y="2666"/>
                                  <a:pt x="16697" y="2941"/>
                                </a:cubicBezTo>
                                <a:cubicBezTo>
                                  <a:pt x="16386" y="3125"/>
                                  <a:pt x="15952" y="3355"/>
                                  <a:pt x="15672" y="3539"/>
                                </a:cubicBezTo>
                                <a:cubicBezTo>
                                  <a:pt x="14959" y="4044"/>
                                  <a:pt x="14338" y="4550"/>
                                  <a:pt x="13624" y="5055"/>
                                </a:cubicBezTo>
                                <a:cubicBezTo>
                                  <a:pt x="11265" y="6664"/>
                                  <a:pt x="9465" y="9191"/>
                                  <a:pt x="7759" y="12041"/>
                                </a:cubicBezTo>
                                <a:cubicBezTo>
                                  <a:pt x="6921" y="13787"/>
                                  <a:pt x="5834" y="15028"/>
                                  <a:pt x="5090" y="170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8" name="Shape"/>
                        <wps:cNvSpPr/>
                        <wps:spPr>
                          <a:xfrm>
                            <a:off x="4787900" y="0"/>
                            <a:ext cx="624778" cy="29718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042" h="21600" extrusionOk="0">
                                <a:moveTo>
                                  <a:pt x="170" y="4338"/>
                                </a:moveTo>
                                <a:cubicBezTo>
                                  <a:pt x="598" y="7108"/>
                                  <a:pt x="2394" y="7754"/>
                                  <a:pt x="2394" y="7754"/>
                                </a:cubicBezTo>
                                <a:cubicBezTo>
                                  <a:pt x="2394" y="7754"/>
                                  <a:pt x="341" y="10431"/>
                                  <a:pt x="1368" y="13754"/>
                                </a:cubicBezTo>
                                <a:cubicBezTo>
                                  <a:pt x="2052" y="15877"/>
                                  <a:pt x="3635" y="13569"/>
                                  <a:pt x="3635" y="13569"/>
                                </a:cubicBezTo>
                                <a:cubicBezTo>
                                  <a:pt x="3635" y="13569"/>
                                  <a:pt x="2993" y="21508"/>
                                  <a:pt x="4704" y="21600"/>
                                </a:cubicBezTo>
                                <a:cubicBezTo>
                                  <a:pt x="5046" y="21600"/>
                                  <a:pt x="5303" y="21046"/>
                                  <a:pt x="5474" y="20308"/>
                                </a:cubicBezTo>
                                <a:cubicBezTo>
                                  <a:pt x="6073" y="17262"/>
                                  <a:pt x="5987" y="13385"/>
                                  <a:pt x="5217" y="9600"/>
                                </a:cubicBezTo>
                                <a:cubicBezTo>
                                  <a:pt x="7056" y="7662"/>
                                  <a:pt x="9879" y="4615"/>
                                  <a:pt x="13002" y="462"/>
                                </a:cubicBezTo>
                                <a:cubicBezTo>
                                  <a:pt x="13130" y="277"/>
                                  <a:pt x="13216" y="185"/>
                                  <a:pt x="13344" y="0"/>
                                </a:cubicBezTo>
                                <a:lnTo>
                                  <a:pt x="11291" y="0"/>
                                </a:lnTo>
                                <a:cubicBezTo>
                                  <a:pt x="8639" y="3415"/>
                                  <a:pt x="6286" y="5908"/>
                                  <a:pt x="4747" y="7569"/>
                                </a:cubicBezTo>
                                <a:cubicBezTo>
                                  <a:pt x="4276" y="5908"/>
                                  <a:pt x="3592" y="4246"/>
                                  <a:pt x="2779" y="2862"/>
                                </a:cubicBezTo>
                                <a:cubicBezTo>
                                  <a:pt x="1410" y="462"/>
                                  <a:pt x="598" y="831"/>
                                  <a:pt x="598" y="831"/>
                                </a:cubicBezTo>
                                <a:cubicBezTo>
                                  <a:pt x="598" y="831"/>
                                  <a:pt x="-386" y="831"/>
                                  <a:pt x="170" y="4338"/>
                                </a:cubicBezTo>
                                <a:close/>
                                <a:moveTo>
                                  <a:pt x="20915" y="0"/>
                                </a:moveTo>
                                <a:lnTo>
                                  <a:pt x="17407" y="0"/>
                                </a:lnTo>
                                <a:cubicBezTo>
                                  <a:pt x="17364" y="9508"/>
                                  <a:pt x="19760" y="14400"/>
                                  <a:pt x="19760" y="14400"/>
                                </a:cubicBezTo>
                                <a:cubicBezTo>
                                  <a:pt x="21043" y="8585"/>
                                  <a:pt x="21214" y="3785"/>
                                  <a:pt x="209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9" name="Shape"/>
                        <wps:cNvSpPr/>
                        <wps:spPr>
                          <a:xfrm>
                            <a:off x="1866901" y="0"/>
                            <a:ext cx="987084" cy="6155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933" h="20367" extrusionOk="0">
                                <a:moveTo>
                                  <a:pt x="20798" y="672"/>
                                </a:moveTo>
                                <a:cubicBezTo>
                                  <a:pt x="20044" y="3362"/>
                                  <a:pt x="17324" y="2185"/>
                                  <a:pt x="16785" y="1891"/>
                                </a:cubicBezTo>
                                <a:cubicBezTo>
                                  <a:pt x="17378" y="2185"/>
                                  <a:pt x="20556" y="4076"/>
                                  <a:pt x="19559" y="7354"/>
                                </a:cubicBezTo>
                                <a:cubicBezTo>
                                  <a:pt x="18698" y="10212"/>
                                  <a:pt x="14819" y="8068"/>
                                  <a:pt x="14819" y="8068"/>
                                </a:cubicBezTo>
                                <a:cubicBezTo>
                                  <a:pt x="14819" y="8068"/>
                                  <a:pt x="18186" y="12145"/>
                                  <a:pt x="17378" y="14246"/>
                                </a:cubicBezTo>
                                <a:cubicBezTo>
                                  <a:pt x="16220" y="17272"/>
                                  <a:pt x="12503" y="13994"/>
                                  <a:pt x="12503" y="13994"/>
                                </a:cubicBezTo>
                                <a:cubicBezTo>
                                  <a:pt x="12503" y="13994"/>
                                  <a:pt x="15089" y="17566"/>
                                  <a:pt x="14011" y="19583"/>
                                </a:cubicBezTo>
                                <a:cubicBezTo>
                                  <a:pt x="12934" y="21600"/>
                                  <a:pt x="10133" y="19625"/>
                                  <a:pt x="5447" y="14792"/>
                                </a:cubicBezTo>
                                <a:cubicBezTo>
                                  <a:pt x="5447" y="14792"/>
                                  <a:pt x="-667" y="7438"/>
                                  <a:pt x="60" y="0"/>
                                </a:cubicBezTo>
                                <a:lnTo>
                                  <a:pt x="20933" y="0"/>
                                </a:lnTo>
                                <a:cubicBezTo>
                                  <a:pt x="20906" y="294"/>
                                  <a:pt x="20852" y="462"/>
                                  <a:pt x="20798" y="6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0" name="Shape"/>
                        <wps:cNvSpPr/>
                        <wps:spPr>
                          <a:xfrm>
                            <a:off x="1841501" y="0"/>
                            <a:ext cx="250727" cy="2159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111" h="21600" extrusionOk="0">
                                <a:moveTo>
                                  <a:pt x="20149" y="2287"/>
                                </a:moveTo>
                                <a:cubicBezTo>
                                  <a:pt x="17155" y="7624"/>
                                  <a:pt x="9990" y="1779"/>
                                  <a:pt x="9990" y="1779"/>
                                </a:cubicBezTo>
                                <a:cubicBezTo>
                                  <a:pt x="9990" y="1779"/>
                                  <a:pt x="12877" y="21473"/>
                                  <a:pt x="5178" y="21600"/>
                                </a:cubicBezTo>
                                <a:cubicBezTo>
                                  <a:pt x="3574" y="21600"/>
                                  <a:pt x="2398" y="20202"/>
                                  <a:pt x="1757" y="18424"/>
                                </a:cubicBezTo>
                                <a:cubicBezTo>
                                  <a:pt x="-168" y="13087"/>
                                  <a:pt x="-489" y="6607"/>
                                  <a:pt x="687" y="0"/>
                                </a:cubicBezTo>
                                <a:lnTo>
                                  <a:pt x="21111" y="0"/>
                                </a:lnTo>
                                <a:cubicBezTo>
                                  <a:pt x="20897" y="762"/>
                                  <a:pt x="20576" y="1525"/>
                                  <a:pt x="20149" y="22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1" name="Shape"/>
                        <wps:cNvSpPr/>
                        <wps:spPr>
                          <a:xfrm>
                            <a:off x="609601" y="1879601"/>
                            <a:ext cx="209799" cy="20935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990" h="20946" extrusionOk="0">
                                <a:moveTo>
                                  <a:pt x="15853" y="11235"/>
                                </a:moveTo>
                                <a:cubicBezTo>
                                  <a:pt x="16997" y="12379"/>
                                  <a:pt x="18776" y="12506"/>
                                  <a:pt x="20046" y="11489"/>
                                </a:cubicBezTo>
                                <a:cubicBezTo>
                                  <a:pt x="21190" y="10346"/>
                                  <a:pt x="21317" y="8567"/>
                                  <a:pt x="20301" y="7297"/>
                                </a:cubicBezTo>
                                <a:cubicBezTo>
                                  <a:pt x="19157" y="6153"/>
                                  <a:pt x="17378" y="6026"/>
                                  <a:pt x="16108" y="7042"/>
                                </a:cubicBezTo>
                                <a:cubicBezTo>
                                  <a:pt x="14837" y="8186"/>
                                  <a:pt x="14710" y="10092"/>
                                  <a:pt x="15853" y="11235"/>
                                </a:cubicBezTo>
                                <a:close/>
                                <a:moveTo>
                                  <a:pt x="12296" y="15809"/>
                                </a:moveTo>
                                <a:cubicBezTo>
                                  <a:pt x="11152" y="16953"/>
                                  <a:pt x="11025" y="18732"/>
                                  <a:pt x="12042" y="20002"/>
                                </a:cubicBezTo>
                                <a:cubicBezTo>
                                  <a:pt x="13185" y="21146"/>
                                  <a:pt x="14964" y="21273"/>
                                  <a:pt x="16235" y="20257"/>
                                </a:cubicBezTo>
                                <a:cubicBezTo>
                                  <a:pt x="17378" y="19113"/>
                                  <a:pt x="17505" y="17334"/>
                                  <a:pt x="16489" y="16064"/>
                                </a:cubicBezTo>
                                <a:cubicBezTo>
                                  <a:pt x="15345" y="14793"/>
                                  <a:pt x="13439" y="14666"/>
                                  <a:pt x="12296" y="15809"/>
                                </a:cubicBezTo>
                                <a:close/>
                                <a:moveTo>
                                  <a:pt x="12169" y="5137"/>
                                </a:moveTo>
                                <a:cubicBezTo>
                                  <a:pt x="13312" y="3993"/>
                                  <a:pt x="13439" y="2214"/>
                                  <a:pt x="12423" y="944"/>
                                </a:cubicBezTo>
                                <a:cubicBezTo>
                                  <a:pt x="11279" y="-200"/>
                                  <a:pt x="9501" y="-327"/>
                                  <a:pt x="8230" y="689"/>
                                </a:cubicBezTo>
                                <a:cubicBezTo>
                                  <a:pt x="7086" y="1833"/>
                                  <a:pt x="6959" y="3612"/>
                                  <a:pt x="7976" y="4882"/>
                                </a:cubicBezTo>
                                <a:cubicBezTo>
                                  <a:pt x="9119" y="6153"/>
                                  <a:pt x="11025" y="6153"/>
                                  <a:pt x="12169" y="5137"/>
                                </a:cubicBezTo>
                                <a:close/>
                                <a:moveTo>
                                  <a:pt x="733" y="9329"/>
                                </a:moveTo>
                                <a:cubicBezTo>
                                  <a:pt x="1877" y="10473"/>
                                  <a:pt x="3656" y="10600"/>
                                  <a:pt x="4926" y="9584"/>
                                </a:cubicBezTo>
                                <a:cubicBezTo>
                                  <a:pt x="6070" y="8440"/>
                                  <a:pt x="6197" y="6661"/>
                                  <a:pt x="5181" y="5391"/>
                                </a:cubicBezTo>
                                <a:cubicBezTo>
                                  <a:pt x="4037" y="4247"/>
                                  <a:pt x="2258" y="4120"/>
                                  <a:pt x="988" y="5137"/>
                                </a:cubicBezTo>
                                <a:cubicBezTo>
                                  <a:pt x="-283" y="6153"/>
                                  <a:pt x="-283" y="8059"/>
                                  <a:pt x="733" y="9329"/>
                                </a:cubicBezTo>
                                <a:close/>
                                <a:moveTo>
                                  <a:pt x="2893" y="14285"/>
                                </a:moveTo>
                                <a:cubicBezTo>
                                  <a:pt x="1750" y="15428"/>
                                  <a:pt x="1623" y="17207"/>
                                  <a:pt x="2639" y="18478"/>
                                </a:cubicBezTo>
                                <a:cubicBezTo>
                                  <a:pt x="3783" y="19621"/>
                                  <a:pt x="5562" y="19748"/>
                                  <a:pt x="6832" y="18732"/>
                                </a:cubicBezTo>
                                <a:cubicBezTo>
                                  <a:pt x="7976" y="17588"/>
                                  <a:pt x="8103" y="15809"/>
                                  <a:pt x="7086" y="14539"/>
                                </a:cubicBezTo>
                                <a:cubicBezTo>
                                  <a:pt x="6070" y="13268"/>
                                  <a:pt x="4164" y="13141"/>
                                  <a:pt x="2893" y="14285"/>
                                </a:cubicBezTo>
                                <a:close/>
                                <a:moveTo>
                                  <a:pt x="7976" y="12887"/>
                                </a:moveTo>
                                <a:cubicBezTo>
                                  <a:pt x="9119" y="14031"/>
                                  <a:pt x="10898" y="14158"/>
                                  <a:pt x="12169" y="13141"/>
                                </a:cubicBezTo>
                                <a:cubicBezTo>
                                  <a:pt x="13312" y="11998"/>
                                  <a:pt x="13439" y="10219"/>
                                  <a:pt x="12423" y="8948"/>
                                </a:cubicBezTo>
                                <a:cubicBezTo>
                                  <a:pt x="11279" y="7805"/>
                                  <a:pt x="9501" y="7678"/>
                                  <a:pt x="8230" y="8694"/>
                                </a:cubicBezTo>
                                <a:cubicBezTo>
                                  <a:pt x="6959" y="9838"/>
                                  <a:pt x="6959" y="11744"/>
                                  <a:pt x="7976" y="12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2" name="Shape"/>
                        <wps:cNvSpPr/>
                        <wps:spPr>
                          <a:xfrm>
                            <a:off x="0" y="2400301"/>
                            <a:ext cx="1075042" cy="101397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236" h="21397" extrusionOk="0">
                                <a:moveTo>
                                  <a:pt x="0" y="10264"/>
                                </a:moveTo>
                                <a:lnTo>
                                  <a:pt x="0" y="15731"/>
                                </a:lnTo>
                                <a:cubicBezTo>
                                  <a:pt x="25" y="15758"/>
                                  <a:pt x="75" y="15785"/>
                                  <a:pt x="100" y="15811"/>
                                </a:cubicBezTo>
                                <a:cubicBezTo>
                                  <a:pt x="1706" y="15865"/>
                                  <a:pt x="1380" y="13292"/>
                                  <a:pt x="0" y="10264"/>
                                </a:cubicBezTo>
                                <a:close/>
                                <a:moveTo>
                                  <a:pt x="2609" y="9782"/>
                                </a:moveTo>
                                <a:cubicBezTo>
                                  <a:pt x="2208" y="9487"/>
                                  <a:pt x="1029" y="8522"/>
                                  <a:pt x="0" y="7665"/>
                                </a:cubicBezTo>
                                <a:lnTo>
                                  <a:pt x="0" y="8281"/>
                                </a:lnTo>
                                <a:cubicBezTo>
                                  <a:pt x="753" y="8951"/>
                                  <a:pt x="1480" y="9594"/>
                                  <a:pt x="1706" y="9782"/>
                                </a:cubicBezTo>
                                <a:cubicBezTo>
                                  <a:pt x="3111" y="14847"/>
                                  <a:pt x="4641" y="18063"/>
                                  <a:pt x="6247" y="19376"/>
                                </a:cubicBezTo>
                                <a:cubicBezTo>
                                  <a:pt x="7451" y="19885"/>
                                  <a:pt x="7777" y="16133"/>
                                  <a:pt x="3337" y="11095"/>
                                </a:cubicBezTo>
                                <a:cubicBezTo>
                                  <a:pt x="3813" y="11631"/>
                                  <a:pt x="6498" y="13292"/>
                                  <a:pt x="7200" y="13748"/>
                                </a:cubicBezTo>
                                <a:cubicBezTo>
                                  <a:pt x="8530" y="18786"/>
                                  <a:pt x="10537" y="21118"/>
                                  <a:pt x="11891" y="21386"/>
                                </a:cubicBezTo>
                                <a:cubicBezTo>
                                  <a:pt x="13045" y="21600"/>
                                  <a:pt x="13898" y="18625"/>
                                  <a:pt x="8780" y="14632"/>
                                </a:cubicBezTo>
                                <a:cubicBezTo>
                                  <a:pt x="9157" y="14927"/>
                                  <a:pt x="11239" y="15811"/>
                                  <a:pt x="11691" y="15999"/>
                                </a:cubicBezTo>
                                <a:cubicBezTo>
                                  <a:pt x="17661" y="20126"/>
                                  <a:pt x="20822" y="21198"/>
                                  <a:pt x="21199" y="19268"/>
                                </a:cubicBezTo>
                                <a:cubicBezTo>
                                  <a:pt x="21600" y="17795"/>
                                  <a:pt x="18765" y="16696"/>
                                  <a:pt x="12694" y="15945"/>
                                </a:cubicBezTo>
                                <a:cubicBezTo>
                                  <a:pt x="12318" y="15838"/>
                                  <a:pt x="9182" y="14364"/>
                                  <a:pt x="9006" y="14284"/>
                                </a:cubicBezTo>
                                <a:cubicBezTo>
                                  <a:pt x="13848" y="16079"/>
                                  <a:pt x="15855" y="14900"/>
                                  <a:pt x="15930" y="14284"/>
                                </a:cubicBezTo>
                                <a:cubicBezTo>
                                  <a:pt x="16056" y="13426"/>
                                  <a:pt x="13371" y="12060"/>
                                  <a:pt x="7526" y="13266"/>
                                </a:cubicBezTo>
                                <a:cubicBezTo>
                                  <a:pt x="6748" y="12890"/>
                                  <a:pt x="3888" y="10773"/>
                                  <a:pt x="3387" y="10478"/>
                                </a:cubicBezTo>
                                <a:cubicBezTo>
                                  <a:pt x="9132" y="13614"/>
                                  <a:pt x="11490" y="11684"/>
                                  <a:pt x="11440" y="10854"/>
                                </a:cubicBezTo>
                                <a:cubicBezTo>
                                  <a:pt x="11339" y="10050"/>
                                  <a:pt x="8505" y="8710"/>
                                  <a:pt x="2609" y="9782"/>
                                </a:cubicBezTo>
                                <a:close/>
                                <a:moveTo>
                                  <a:pt x="0" y="4743"/>
                                </a:moveTo>
                                <a:lnTo>
                                  <a:pt x="0" y="7075"/>
                                </a:lnTo>
                                <a:cubicBezTo>
                                  <a:pt x="3437" y="8495"/>
                                  <a:pt x="7652" y="8602"/>
                                  <a:pt x="8128" y="7209"/>
                                </a:cubicBezTo>
                                <a:cubicBezTo>
                                  <a:pt x="8379" y="6459"/>
                                  <a:pt x="5845" y="4851"/>
                                  <a:pt x="0" y="4743"/>
                                </a:cubicBezTo>
                                <a:close/>
                                <a:moveTo>
                                  <a:pt x="0" y="0"/>
                                </a:moveTo>
                                <a:lnTo>
                                  <a:pt x="0" y="3028"/>
                                </a:lnTo>
                                <a:cubicBezTo>
                                  <a:pt x="1656" y="2975"/>
                                  <a:pt x="2785" y="2439"/>
                                  <a:pt x="2860" y="2064"/>
                                </a:cubicBezTo>
                                <a:cubicBezTo>
                                  <a:pt x="2985" y="1608"/>
                                  <a:pt x="1982" y="6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3" name="Shape"/>
                        <wps:cNvSpPr/>
                        <wps:spPr>
                          <a:xfrm>
                            <a:off x="1" y="3860800"/>
                            <a:ext cx="1108711" cy="20566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33" extrusionOk="0">
                                <a:moveTo>
                                  <a:pt x="2252" y="15935"/>
                                </a:moveTo>
                                <a:cubicBezTo>
                                  <a:pt x="1534" y="16001"/>
                                  <a:pt x="767" y="16054"/>
                                  <a:pt x="0" y="16094"/>
                                </a:cubicBezTo>
                                <a:lnTo>
                                  <a:pt x="0" y="16954"/>
                                </a:lnTo>
                                <a:cubicBezTo>
                                  <a:pt x="2177" y="17259"/>
                                  <a:pt x="6111" y="17722"/>
                                  <a:pt x="9575" y="17471"/>
                                </a:cubicBezTo>
                                <a:cubicBezTo>
                                  <a:pt x="11703" y="17312"/>
                                  <a:pt x="13757" y="17153"/>
                                  <a:pt x="15687" y="16650"/>
                                </a:cubicBezTo>
                                <a:cubicBezTo>
                                  <a:pt x="17270" y="16240"/>
                                  <a:pt x="18953" y="15631"/>
                                  <a:pt x="20066" y="14903"/>
                                </a:cubicBezTo>
                                <a:cubicBezTo>
                                  <a:pt x="18631" y="15446"/>
                                  <a:pt x="16083" y="16226"/>
                                  <a:pt x="13089" y="16346"/>
                                </a:cubicBezTo>
                                <a:cubicBezTo>
                                  <a:pt x="10664" y="16438"/>
                                  <a:pt x="8437" y="16266"/>
                                  <a:pt x="6482" y="16094"/>
                                </a:cubicBezTo>
                                <a:cubicBezTo>
                                  <a:pt x="4825" y="15949"/>
                                  <a:pt x="3390" y="15829"/>
                                  <a:pt x="2252" y="15935"/>
                                </a:cubicBezTo>
                                <a:close/>
                                <a:moveTo>
                                  <a:pt x="1781" y="19747"/>
                                </a:moveTo>
                                <a:cubicBezTo>
                                  <a:pt x="1188" y="19707"/>
                                  <a:pt x="594" y="19681"/>
                                  <a:pt x="25" y="19641"/>
                                </a:cubicBezTo>
                                <a:lnTo>
                                  <a:pt x="25" y="20793"/>
                                </a:lnTo>
                                <a:cubicBezTo>
                                  <a:pt x="2227" y="21256"/>
                                  <a:pt x="4948" y="21600"/>
                                  <a:pt x="7596" y="21349"/>
                                </a:cubicBezTo>
                                <a:cubicBezTo>
                                  <a:pt x="8709" y="21243"/>
                                  <a:pt x="9551" y="20753"/>
                                  <a:pt x="10491" y="20488"/>
                                </a:cubicBezTo>
                                <a:cubicBezTo>
                                  <a:pt x="11060" y="20343"/>
                                  <a:pt x="11678" y="20276"/>
                                  <a:pt x="12297" y="20237"/>
                                </a:cubicBezTo>
                                <a:cubicBezTo>
                                  <a:pt x="11357" y="20131"/>
                                  <a:pt x="10070" y="20038"/>
                                  <a:pt x="8561" y="20038"/>
                                </a:cubicBezTo>
                                <a:cubicBezTo>
                                  <a:pt x="6878" y="20038"/>
                                  <a:pt x="4157" y="19879"/>
                                  <a:pt x="1781" y="19747"/>
                                </a:cubicBezTo>
                                <a:close/>
                                <a:moveTo>
                                  <a:pt x="9006" y="19376"/>
                                </a:moveTo>
                                <a:cubicBezTo>
                                  <a:pt x="8363" y="19324"/>
                                  <a:pt x="4676" y="18993"/>
                                  <a:pt x="0" y="18940"/>
                                </a:cubicBezTo>
                                <a:lnTo>
                                  <a:pt x="0" y="19403"/>
                                </a:lnTo>
                                <a:cubicBezTo>
                                  <a:pt x="569" y="19429"/>
                                  <a:pt x="1188" y="19469"/>
                                  <a:pt x="1806" y="19509"/>
                                </a:cubicBezTo>
                                <a:cubicBezTo>
                                  <a:pt x="4181" y="19641"/>
                                  <a:pt x="6878" y="19800"/>
                                  <a:pt x="8536" y="19800"/>
                                </a:cubicBezTo>
                                <a:cubicBezTo>
                                  <a:pt x="11085" y="19800"/>
                                  <a:pt x="12965" y="20065"/>
                                  <a:pt x="13757" y="20197"/>
                                </a:cubicBezTo>
                                <a:cubicBezTo>
                                  <a:pt x="13781" y="20197"/>
                                  <a:pt x="13831" y="20197"/>
                                  <a:pt x="13856" y="20197"/>
                                </a:cubicBezTo>
                                <a:cubicBezTo>
                                  <a:pt x="12223" y="19879"/>
                                  <a:pt x="10713" y="19496"/>
                                  <a:pt x="9006" y="19376"/>
                                </a:cubicBezTo>
                                <a:close/>
                                <a:moveTo>
                                  <a:pt x="8190" y="7782"/>
                                </a:moveTo>
                                <a:cubicBezTo>
                                  <a:pt x="9773" y="6737"/>
                                  <a:pt x="13064" y="3534"/>
                                  <a:pt x="14623" y="1972"/>
                                </a:cubicBezTo>
                                <a:cubicBezTo>
                                  <a:pt x="13633" y="2634"/>
                                  <a:pt x="12643" y="3269"/>
                                  <a:pt x="11381" y="3838"/>
                                </a:cubicBezTo>
                                <a:cubicBezTo>
                                  <a:pt x="8289" y="5149"/>
                                  <a:pt x="5542" y="8378"/>
                                  <a:pt x="5320" y="8960"/>
                                </a:cubicBezTo>
                                <a:cubicBezTo>
                                  <a:pt x="5245" y="9159"/>
                                  <a:pt x="5171" y="9304"/>
                                  <a:pt x="5047" y="9450"/>
                                </a:cubicBezTo>
                                <a:cubicBezTo>
                                  <a:pt x="5814" y="9132"/>
                                  <a:pt x="6953" y="8590"/>
                                  <a:pt x="8190" y="7782"/>
                                </a:cubicBezTo>
                                <a:close/>
                                <a:moveTo>
                                  <a:pt x="3959" y="14837"/>
                                </a:moveTo>
                                <a:cubicBezTo>
                                  <a:pt x="2623" y="14929"/>
                                  <a:pt x="1287" y="15154"/>
                                  <a:pt x="25" y="15459"/>
                                </a:cubicBezTo>
                                <a:lnTo>
                                  <a:pt x="25" y="15856"/>
                                </a:lnTo>
                                <a:cubicBezTo>
                                  <a:pt x="742" y="15816"/>
                                  <a:pt x="1509" y="15763"/>
                                  <a:pt x="2202" y="15697"/>
                                </a:cubicBezTo>
                                <a:cubicBezTo>
                                  <a:pt x="3390" y="15591"/>
                                  <a:pt x="4874" y="15710"/>
                                  <a:pt x="6581" y="15856"/>
                                </a:cubicBezTo>
                                <a:cubicBezTo>
                                  <a:pt x="8511" y="16015"/>
                                  <a:pt x="10713" y="16187"/>
                                  <a:pt x="13089" y="16094"/>
                                </a:cubicBezTo>
                                <a:cubicBezTo>
                                  <a:pt x="15835" y="15988"/>
                                  <a:pt x="18260" y="15260"/>
                                  <a:pt x="19695" y="14744"/>
                                </a:cubicBezTo>
                                <a:cubicBezTo>
                                  <a:pt x="19299" y="14797"/>
                                  <a:pt x="18878" y="14863"/>
                                  <a:pt x="18804" y="14876"/>
                                </a:cubicBezTo>
                                <a:cubicBezTo>
                                  <a:pt x="18087" y="14996"/>
                                  <a:pt x="17320" y="15075"/>
                                  <a:pt x="16429" y="15075"/>
                                </a:cubicBezTo>
                                <a:cubicBezTo>
                                  <a:pt x="15068" y="15035"/>
                                  <a:pt x="13509" y="14982"/>
                                  <a:pt x="12124" y="14943"/>
                                </a:cubicBezTo>
                                <a:cubicBezTo>
                                  <a:pt x="9377" y="14797"/>
                                  <a:pt x="6755" y="14638"/>
                                  <a:pt x="3959" y="14837"/>
                                </a:cubicBezTo>
                                <a:close/>
                                <a:moveTo>
                                  <a:pt x="4825" y="6896"/>
                                </a:moveTo>
                                <a:cubicBezTo>
                                  <a:pt x="3662" y="8735"/>
                                  <a:pt x="1163" y="11157"/>
                                  <a:pt x="0" y="12229"/>
                                </a:cubicBezTo>
                                <a:lnTo>
                                  <a:pt x="0" y="12626"/>
                                </a:lnTo>
                                <a:cubicBezTo>
                                  <a:pt x="74" y="12494"/>
                                  <a:pt x="124" y="12335"/>
                                  <a:pt x="272" y="12190"/>
                                </a:cubicBezTo>
                                <a:cubicBezTo>
                                  <a:pt x="544" y="12004"/>
                                  <a:pt x="965" y="11779"/>
                                  <a:pt x="1237" y="11594"/>
                                </a:cubicBezTo>
                                <a:cubicBezTo>
                                  <a:pt x="1880" y="11157"/>
                                  <a:pt x="2375" y="10721"/>
                                  <a:pt x="3019" y="10284"/>
                                </a:cubicBezTo>
                                <a:cubicBezTo>
                                  <a:pt x="5146" y="8815"/>
                                  <a:pt x="6210" y="7160"/>
                                  <a:pt x="7002" y="5387"/>
                                </a:cubicBezTo>
                                <a:cubicBezTo>
                                  <a:pt x="7423" y="4328"/>
                                  <a:pt x="8165" y="3441"/>
                                  <a:pt x="8214" y="2356"/>
                                </a:cubicBezTo>
                                <a:cubicBezTo>
                                  <a:pt x="8214" y="2012"/>
                                  <a:pt x="8165" y="926"/>
                                  <a:pt x="8214" y="119"/>
                                </a:cubicBezTo>
                                <a:cubicBezTo>
                                  <a:pt x="7571" y="1668"/>
                                  <a:pt x="6111" y="4884"/>
                                  <a:pt x="4825" y="6896"/>
                                </a:cubicBezTo>
                                <a:close/>
                                <a:moveTo>
                                  <a:pt x="16082" y="12084"/>
                                </a:moveTo>
                                <a:cubicBezTo>
                                  <a:pt x="17518" y="11819"/>
                                  <a:pt x="19324" y="11449"/>
                                  <a:pt x="20957" y="11409"/>
                                </a:cubicBezTo>
                                <a:cubicBezTo>
                                  <a:pt x="18532" y="11091"/>
                                  <a:pt x="12272" y="10456"/>
                                  <a:pt x="7274" y="11329"/>
                                </a:cubicBezTo>
                                <a:lnTo>
                                  <a:pt x="3860" y="12044"/>
                                </a:lnTo>
                                <a:cubicBezTo>
                                  <a:pt x="4429" y="12071"/>
                                  <a:pt x="5023" y="12124"/>
                                  <a:pt x="5666" y="12229"/>
                                </a:cubicBezTo>
                                <a:cubicBezTo>
                                  <a:pt x="7274" y="12481"/>
                                  <a:pt x="8709" y="12785"/>
                                  <a:pt x="10367" y="12772"/>
                                </a:cubicBezTo>
                                <a:cubicBezTo>
                                  <a:pt x="12346" y="12772"/>
                                  <a:pt x="14252" y="12441"/>
                                  <a:pt x="16082" y="12084"/>
                                </a:cubicBezTo>
                                <a:close/>
                                <a:moveTo>
                                  <a:pt x="25" y="12706"/>
                                </a:moveTo>
                                <a:lnTo>
                                  <a:pt x="25" y="13156"/>
                                </a:lnTo>
                                <a:cubicBezTo>
                                  <a:pt x="49" y="13143"/>
                                  <a:pt x="49" y="13129"/>
                                  <a:pt x="74" y="13129"/>
                                </a:cubicBezTo>
                                <a:cubicBezTo>
                                  <a:pt x="569" y="12865"/>
                                  <a:pt x="1039" y="12772"/>
                                  <a:pt x="1460" y="12468"/>
                                </a:cubicBezTo>
                                <a:cubicBezTo>
                                  <a:pt x="1608" y="12362"/>
                                  <a:pt x="1781" y="12243"/>
                                  <a:pt x="1930" y="12137"/>
                                </a:cubicBezTo>
                                <a:cubicBezTo>
                                  <a:pt x="2128" y="12110"/>
                                  <a:pt x="2326" y="12097"/>
                                  <a:pt x="2499" y="12084"/>
                                </a:cubicBezTo>
                                <a:lnTo>
                                  <a:pt x="7101" y="11118"/>
                                </a:lnTo>
                                <a:cubicBezTo>
                                  <a:pt x="12668" y="10151"/>
                                  <a:pt x="19720" y="11012"/>
                                  <a:pt x="21600" y="11276"/>
                                </a:cubicBezTo>
                                <a:cubicBezTo>
                                  <a:pt x="20437" y="10826"/>
                                  <a:pt x="18680" y="10588"/>
                                  <a:pt x="17369" y="10363"/>
                                </a:cubicBezTo>
                                <a:cubicBezTo>
                                  <a:pt x="15513" y="10059"/>
                                  <a:pt x="13410" y="9900"/>
                                  <a:pt x="11456" y="9913"/>
                                </a:cubicBezTo>
                                <a:cubicBezTo>
                                  <a:pt x="10466" y="9913"/>
                                  <a:pt x="9254" y="9993"/>
                                  <a:pt x="8289" y="10125"/>
                                </a:cubicBezTo>
                                <a:cubicBezTo>
                                  <a:pt x="7447" y="10178"/>
                                  <a:pt x="6656" y="10509"/>
                                  <a:pt x="5889" y="10721"/>
                                </a:cubicBezTo>
                                <a:cubicBezTo>
                                  <a:pt x="5616" y="10840"/>
                                  <a:pt x="5270" y="10932"/>
                                  <a:pt x="4973" y="11051"/>
                                </a:cubicBezTo>
                                <a:cubicBezTo>
                                  <a:pt x="4627" y="11210"/>
                                  <a:pt x="4454" y="11422"/>
                                  <a:pt x="4082" y="11515"/>
                                </a:cubicBezTo>
                                <a:cubicBezTo>
                                  <a:pt x="3687" y="11713"/>
                                  <a:pt x="2746" y="11899"/>
                                  <a:pt x="2326" y="11899"/>
                                </a:cubicBezTo>
                                <a:lnTo>
                                  <a:pt x="2202" y="11965"/>
                                </a:lnTo>
                                <a:cubicBezTo>
                                  <a:pt x="2326" y="11885"/>
                                  <a:pt x="2449" y="11806"/>
                                  <a:pt x="2548" y="11713"/>
                                </a:cubicBezTo>
                                <a:cubicBezTo>
                                  <a:pt x="3291" y="11197"/>
                                  <a:pt x="4058" y="10747"/>
                                  <a:pt x="4924" y="10297"/>
                                </a:cubicBezTo>
                                <a:cubicBezTo>
                                  <a:pt x="5518" y="9953"/>
                                  <a:pt x="6408" y="10032"/>
                                  <a:pt x="7151" y="9807"/>
                                </a:cubicBezTo>
                                <a:cubicBezTo>
                                  <a:pt x="7918" y="9662"/>
                                  <a:pt x="8536" y="9384"/>
                                  <a:pt x="9080" y="9079"/>
                                </a:cubicBezTo>
                                <a:cubicBezTo>
                                  <a:pt x="10515" y="8378"/>
                                  <a:pt x="11505" y="7557"/>
                                  <a:pt x="12520" y="6697"/>
                                </a:cubicBezTo>
                                <a:cubicBezTo>
                                  <a:pt x="13262" y="5956"/>
                                  <a:pt x="15093" y="2488"/>
                                  <a:pt x="15142" y="2210"/>
                                </a:cubicBezTo>
                                <a:cubicBezTo>
                                  <a:pt x="15167" y="2104"/>
                                  <a:pt x="15192" y="1999"/>
                                  <a:pt x="15192" y="1879"/>
                                </a:cubicBezTo>
                                <a:cubicBezTo>
                                  <a:pt x="13732" y="3335"/>
                                  <a:pt x="10194" y="6829"/>
                                  <a:pt x="8487" y="7954"/>
                                </a:cubicBezTo>
                                <a:cubicBezTo>
                                  <a:pt x="6656" y="9159"/>
                                  <a:pt x="5023" y="9768"/>
                                  <a:pt x="4503" y="9940"/>
                                </a:cubicBezTo>
                                <a:cubicBezTo>
                                  <a:pt x="4429" y="10006"/>
                                  <a:pt x="4330" y="10059"/>
                                  <a:pt x="4256" y="10125"/>
                                </a:cubicBezTo>
                                <a:cubicBezTo>
                                  <a:pt x="3786" y="10456"/>
                                  <a:pt x="1880" y="11779"/>
                                  <a:pt x="1311" y="12084"/>
                                </a:cubicBezTo>
                                <a:cubicBezTo>
                                  <a:pt x="990" y="12269"/>
                                  <a:pt x="421" y="12468"/>
                                  <a:pt x="25" y="12706"/>
                                </a:cubicBezTo>
                                <a:close/>
                                <a:moveTo>
                                  <a:pt x="25" y="9688"/>
                                </a:moveTo>
                                <a:lnTo>
                                  <a:pt x="25" y="11753"/>
                                </a:lnTo>
                                <a:cubicBezTo>
                                  <a:pt x="1287" y="10562"/>
                                  <a:pt x="3390" y="8457"/>
                                  <a:pt x="4429" y="6816"/>
                                </a:cubicBezTo>
                                <a:cubicBezTo>
                                  <a:pt x="5715" y="4778"/>
                                  <a:pt x="7200" y="1509"/>
                                  <a:pt x="7868" y="0"/>
                                </a:cubicBezTo>
                                <a:cubicBezTo>
                                  <a:pt x="6705" y="1376"/>
                                  <a:pt x="4775" y="2488"/>
                                  <a:pt x="3365" y="3785"/>
                                </a:cubicBezTo>
                                <a:cubicBezTo>
                                  <a:pt x="2573" y="4566"/>
                                  <a:pt x="1386" y="5307"/>
                                  <a:pt x="1039" y="6234"/>
                                </a:cubicBezTo>
                                <a:cubicBezTo>
                                  <a:pt x="569" y="7319"/>
                                  <a:pt x="396" y="8431"/>
                                  <a:pt x="99" y="9476"/>
                                </a:cubicBezTo>
                                <a:cubicBezTo>
                                  <a:pt x="49" y="9556"/>
                                  <a:pt x="25" y="9622"/>
                                  <a:pt x="25" y="96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4" name="Shape"/>
                        <wps:cNvSpPr/>
                        <wps:spPr>
                          <a:xfrm>
                            <a:off x="0" y="6718301"/>
                            <a:ext cx="1138348" cy="12441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136" h="19485" extrusionOk="0">
                                <a:moveTo>
                                  <a:pt x="24" y="6556"/>
                                </a:moveTo>
                                <a:cubicBezTo>
                                  <a:pt x="990" y="5641"/>
                                  <a:pt x="2193" y="4726"/>
                                  <a:pt x="3608" y="3851"/>
                                </a:cubicBezTo>
                                <a:cubicBezTo>
                                  <a:pt x="11272" y="-843"/>
                                  <a:pt x="13064" y="-425"/>
                                  <a:pt x="13960" y="848"/>
                                </a:cubicBezTo>
                                <a:cubicBezTo>
                                  <a:pt x="15115" y="2479"/>
                                  <a:pt x="12498" y="4249"/>
                                  <a:pt x="11955" y="4587"/>
                                </a:cubicBezTo>
                                <a:cubicBezTo>
                                  <a:pt x="12545" y="4229"/>
                                  <a:pt x="15917" y="2300"/>
                                  <a:pt x="17285" y="4348"/>
                                </a:cubicBezTo>
                                <a:cubicBezTo>
                                  <a:pt x="18487" y="6138"/>
                                  <a:pt x="14455" y="8505"/>
                                  <a:pt x="14455" y="8505"/>
                                </a:cubicBezTo>
                                <a:cubicBezTo>
                                  <a:pt x="14455" y="8505"/>
                                  <a:pt x="19313" y="7272"/>
                                  <a:pt x="20067" y="8724"/>
                                </a:cubicBezTo>
                                <a:cubicBezTo>
                                  <a:pt x="21152" y="10812"/>
                                  <a:pt x="16554" y="12622"/>
                                  <a:pt x="16554" y="12622"/>
                                </a:cubicBezTo>
                                <a:cubicBezTo>
                                  <a:pt x="16554" y="12622"/>
                                  <a:pt x="20562" y="11827"/>
                                  <a:pt x="21081" y="13477"/>
                                </a:cubicBezTo>
                                <a:cubicBezTo>
                                  <a:pt x="21600" y="15128"/>
                                  <a:pt x="18440" y="16660"/>
                                  <a:pt x="12168" y="18728"/>
                                </a:cubicBezTo>
                                <a:cubicBezTo>
                                  <a:pt x="12168" y="18728"/>
                                  <a:pt x="4339" y="20757"/>
                                  <a:pt x="0" y="18171"/>
                                </a:cubicBezTo>
                                <a:lnTo>
                                  <a:pt x="0" y="6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5" name="Shape"/>
                        <wps:cNvSpPr/>
                        <wps:spPr>
                          <a:xfrm>
                            <a:off x="1" y="7543800"/>
                            <a:ext cx="236044" cy="4459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7379" h="21185" extrusionOk="0">
                                <a:moveTo>
                                  <a:pt x="0" y="153"/>
                                </a:moveTo>
                                <a:cubicBezTo>
                                  <a:pt x="3740" y="-269"/>
                                  <a:pt x="8883" y="-28"/>
                                  <a:pt x="11034" y="3592"/>
                                </a:cubicBezTo>
                                <a:cubicBezTo>
                                  <a:pt x="13278" y="7514"/>
                                  <a:pt x="3553" y="9747"/>
                                  <a:pt x="3553" y="9747"/>
                                </a:cubicBezTo>
                                <a:cubicBezTo>
                                  <a:pt x="3553" y="9747"/>
                                  <a:pt x="21600" y="15297"/>
                                  <a:pt x="16457" y="20124"/>
                                </a:cubicBezTo>
                                <a:cubicBezTo>
                                  <a:pt x="15335" y="21150"/>
                                  <a:pt x="13465" y="21331"/>
                                  <a:pt x="11595" y="21090"/>
                                </a:cubicBezTo>
                                <a:cubicBezTo>
                                  <a:pt x="7574" y="20486"/>
                                  <a:pt x="3553" y="19219"/>
                                  <a:pt x="0" y="17409"/>
                                </a:cubicBez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6" name="Shape"/>
                        <wps:cNvSpPr/>
                        <wps:spPr>
                          <a:xfrm>
                            <a:off x="3276600" y="8775700"/>
                            <a:ext cx="1911980" cy="12750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79" h="21600" extrusionOk="0">
                                <a:moveTo>
                                  <a:pt x="19467" y="4195"/>
                                </a:moveTo>
                                <a:cubicBezTo>
                                  <a:pt x="18783" y="5077"/>
                                  <a:pt x="18098" y="5916"/>
                                  <a:pt x="17285" y="6605"/>
                                </a:cubicBezTo>
                                <a:cubicBezTo>
                                  <a:pt x="15301" y="8154"/>
                                  <a:pt x="13104" y="12779"/>
                                  <a:pt x="12862" y="13661"/>
                                </a:cubicBezTo>
                                <a:cubicBezTo>
                                  <a:pt x="12776" y="13963"/>
                                  <a:pt x="12705" y="14178"/>
                                  <a:pt x="12619" y="14393"/>
                                </a:cubicBezTo>
                                <a:cubicBezTo>
                                  <a:pt x="13104" y="14027"/>
                                  <a:pt x="13860" y="13360"/>
                                  <a:pt x="14702" y="12306"/>
                                </a:cubicBezTo>
                                <a:cubicBezTo>
                                  <a:pt x="15801" y="10908"/>
                                  <a:pt x="18269" y="6411"/>
                                  <a:pt x="19467" y="4195"/>
                                </a:cubicBezTo>
                                <a:close/>
                                <a:moveTo>
                                  <a:pt x="12776" y="10176"/>
                                </a:moveTo>
                                <a:cubicBezTo>
                                  <a:pt x="13903" y="7186"/>
                                  <a:pt x="15401" y="2280"/>
                                  <a:pt x="16072" y="0"/>
                                </a:cubicBezTo>
                                <a:cubicBezTo>
                                  <a:pt x="15145" y="1958"/>
                                  <a:pt x="13832" y="3421"/>
                                  <a:pt x="12790" y="5228"/>
                                </a:cubicBezTo>
                                <a:cubicBezTo>
                                  <a:pt x="12191" y="6325"/>
                                  <a:pt x="11378" y="7315"/>
                                  <a:pt x="11007" y="8692"/>
                                </a:cubicBezTo>
                                <a:cubicBezTo>
                                  <a:pt x="10522" y="10327"/>
                                  <a:pt x="10194" y="12048"/>
                                  <a:pt x="9823" y="13640"/>
                                </a:cubicBezTo>
                                <a:cubicBezTo>
                                  <a:pt x="9652" y="14457"/>
                                  <a:pt x="9466" y="15296"/>
                                  <a:pt x="9366" y="16135"/>
                                </a:cubicBezTo>
                                <a:cubicBezTo>
                                  <a:pt x="9324" y="16544"/>
                                  <a:pt x="9324" y="16931"/>
                                  <a:pt x="9281" y="17319"/>
                                </a:cubicBezTo>
                                <a:cubicBezTo>
                                  <a:pt x="10208" y="15662"/>
                                  <a:pt x="11849" y="12629"/>
                                  <a:pt x="12776" y="10176"/>
                                </a:cubicBezTo>
                                <a:close/>
                                <a:moveTo>
                                  <a:pt x="1049" y="8971"/>
                                </a:moveTo>
                                <a:cubicBezTo>
                                  <a:pt x="1049" y="8928"/>
                                  <a:pt x="1063" y="8864"/>
                                  <a:pt x="1063" y="8821"/>
                                </a:cubicBezTo>
                                <a:cubicBezTo>
                                  <a:pt x="1063" y="8864"/>
                                  <a:pt x="1049" y="8907"/>
                                  <a:pt x="1049" y="8971"/>
                                </a:cubicBezTo>
                                <a:cubicBezTo>
                                  <a:pt x="1049" y="8971"/>
                                  <a:pt x="1049" y="8971"/>
                                  <a:pt x="1049" y="8971"/>
                                </a:cubicBezTo>
                                <a:close/>
                                <a:moveTo>
                                  <a:pt x="13461" y="17727"/>
                                </a:moveTo>
                                <a:lnTo>
                                  <a:pt x="11407" y="18308"/>
                                </a:lnTo>
                                <a:cubicBezTo>
                                  <a:pt x="11720" y="18437"/>
                                  <a:pt x="12034" y="18631"/>
                                  <a:pt x="12377" y="18911"/>
                                </a:cubicBezTo>
                                <a:cubicBezTo>
                                  <a:pt x="13218" y="19578"/>
                                  <a:pt x="13960" y="20288"/>
                                  <a:pt x="14902" y="20524"/>
                                </a:cubicBezTo>
                                <a:cubicBezTo>
                                  <a:pt x="16001" y="20847"/>
                                  <a:pt x="17128" y="20632"/>
                                  <a:pt x="18226" y="20374"/>
                                </a:cubicBezTo>
                                <a:cubicBezTo>
                                  <a:pt x="19082" y="20202"/>
                                  <a:pt x="20166" y="19922"/>
                                  <a:pt x="21080" y="20116"/>
                                </a:cubicBezTo>
                                <a:cubicBezTo>
                                  <a:pt x="19781" y="19212"/>
                                  <a:pt x="16414" y="17168"/>
                                  <a:pt x="13461" y="17727"/>
                                </a:cubicBezTo>
                                <a:close/>
                                <a:moveTo>
                                  <a:pt x="5971" y="19492"/>
                                </a:moveTo>
                                <a:cubicBezTo>
                                  <a:pt x="5971" y="19492"/>
                                  <a:pt x="5643" y="20180"/>
                                  <a:pt x="5429" y="21600"/>
                                </a:cubicBezTo>
                                <a:lnTo>
                                  <a:pt x="5657" y="21600"/>
                                </a:lnTo>
                                <a:cubicBezTo>
                                  <a:pt x="6299" y="20116"/>
                                  <a:pt x="7212" y="18072"/>
                                  <a:pt x="7526" y="17104"/>
                                </a:cubicBezTo>
                                <a:cubicBezTo>
                                  <a:pt x="9138" y="12005"/>
                                  <a:pt x="8268" y="8003"/>
                                  <a:pt x="8111" y="7508"/>
                                </a:cubicBezTo>
                                <a:cubicBezTo>
                                  <a:pt x="8054" y="7358"/>
                                  <a:pt x="7968" y="7186"/>
                                  <a:pt x="7897" y="7014"/>
                                </a:cubicBezTo>
                                <a:cubicBezTo>
                                  <a:pt x="7997" y="8132"/>
                                  <a:pt x="8111" y="9638"/>
                                  <a:pt x="8054" y="10822"/>
                                </a:cubicBezTo>
                                <a:cubicBezTo>
                                  <a:pt x="7940" y="13382"/>
                                  <a:pt x="7141" y="17319"/>
                                  <a:pt x="5971" y="19492"/>
                                </a:cubicBezTo>
                                <a:close/>
                                <a:moveTo>
                                  <a:pt x="6927" y="21600"/>
                                </a:moveTo>
                                <a:lnTo>
                                  <a:pt x="7383" y="21600"/>
                                </a:lnTo>
                                <a:cubicBezTo>
                                  <a:pt x="7925" y="20782"/>
                                  <a:pt x="8482" y="20008"/>
                                  <a:pt x="9081" y="19363"/>
                                </a:cubicBezTo>
                                <a:cubicBezTo>
                                  <a:pt x="9409" y="19018"/>
                                  <a:pt x="9695" y="18954"/>
                                  <a:pt x="9994" y="18567"/>
                                </a:cubicBezTo>
                                <a:cubicBezTo>
                                  <a:pt x="10108" y="18416"/>
                                  <a:pt x="10222" y="18265"/>
                                  <a:pt x="10322" y="18115"/>
                                </a:cubicBezTo>
                                <a:cubicBezTo>
                                  <a:pt x="10436" y="18115"/>
                                  <a:pt x="10551" y="18115"/>
                                  <a:pt x="10650" y="18136"/>
                                </a:cubicBezTo>
                                <a:lnTo>
                                  <a:pt x="13418" y="17362"/>
                                </a:lnTo>
                                <a:cubicBezTo>
                                  <a:pt x="16728" y="16738"/>
                                  <a:pt x="20480" y="19255"/>
                                  <a:pt x="21479" y="19986"/>
                                </a:cubicBezTo>
                                <a:cubicBezTo>
                                  <a:pt x="20923" y="19083"/>
                                  <a:pt x="19995" y="18437"/>
                                  <a:pt x="19296" y="17857"/>
                                </a:cubicBezTo>
                                <a:cubicBezTo>
                                  <a:pt x="18312" y="17082"/>
                                  <a:pt x="17185" y="16501"/>
                                  <a:pt x="16086" y="16178"/>
                                </a:cubicBezTo>
                                <a:cubicBezTo>
                                  <a:pt x="15530" y="16028"/>
                                  <a:pt x="14831" y="15942"/>
                                  <a:pt x="14274" y="16006"/>
                                </a:cubicBezTo>
                                <a:cubicBezTo>
                                  <a:pt x="13789" y="15963"/>
                                  <a:pt x="13276" y="16329"/>
                                  <a:pt x="12819" y="16544"/>
                                </a:cubicBezTo>
                                <a:cubicBezTo>
                                  <a:pt x="12634" y="16695"/>
                                  <a:pt x="12420" y="16759"/>
                                  <a:pt x="12248" y="16910"/>
                                </a:cubicBezTo>
                                <a:cubicBezTo>
                                  <a:pt x="12034" y="17104"/>
                                  <a:pt x="11877" y="17405"/>
                                  <a:pt x="11663" y="17491"/>
                                </a:cubicBezTo>
                                <a:cubicBezTo>
                                  <a:pt x="11407" y="17727"/>
                                  <a:pt x="10836" y="17878"/>
                                  <a:pt x="10608" y="17814"/>
                                </a:cubicBezTo>
                                <a:lnTo>
                                  <a:pt x="10522" y="17878"/>
                                </a:lnTo>
                                <a:cubicBezTo>
                                  <a:pt x="10608" y="17771"/>
                                  <a:pt x="10693" y="17663"/>
                                  <a:pt x="10765" y="17555"/>
                                </a:cubicBezTo>
                                <a:cubicBezTo>
                                  <a:pt x="11278" y="16867"/>
                                  <a:pt x="11792" y="16286"/>
                                  <a:pt x="12377" y="15705"/>
                                </a:cubicBezTo>
                                <a:cubicBezTo>
                                  <a:pt x="12776" y="15275"/>
                                  <a:pt x="13261" y="15533"/>
                                  <a:pt x="13718" y="15318"/>
                                </a:cubicBezTo>
                                <a:cubicBezTo>
                                  <a:pt x="14174" y="15210"/>
                                  <a:pt x="14574" y="14866"/>
                                  <a:pt x="14945" y="14479"/>
                                </a:cubicBezTo>
                                <a:cubicBezTo>
                                  <a:pt x="15886" y="13618"/>
                                  <a:pt x="16600" y="12478"/>
                                  <a:pt x="17356" y="11295"/>
                                </a:cubicBezTo>
                                <a:cubicBezTo>
                                  <a:pt x="17927" y="10241"/>
                                  <a:pt x="19653" y="5077"/>
                                  <a:pt x="19738" y="4669"/>
                                </a:cubicBezTo>
                                <a:cubicBezTo>
                                  <a:pt x="19781" y="4518"/>
                                  <a:pt x="19810" y="4346"/>
                                  <a:pt x="19838" y="4152"/>
                                </a:cubicBezTo>
                                <a:cubicBezTo>
                                  <a:pt x="18725" y="6218"/>
                                  <a:pt x="16058" y="11123"/>
                                  <a:pt x="14859" y="12629"/>
                                </a:cubicBezTo>
                                <a:cubicBezTo>
                                  <a:pt x="13604" y="14221"/>
                                  <a:pt x="12562" y="14909"/>
                                  <a:pt x="12234" y="15103"/>
                                </a:cubicBezTo>
                                <a:cubicBezTo>
                                  <a:pt x="12177" y="15189"/>
                                  <a:pt x="12120" y="15275"/>
                                  <a:pt x="12049" y="15361"/>
                                </a:cubicBezTo>
                                <a:cubicBezTo>
                                  <a:pt x="11720" y="15813"/>
                                  <a:pt x="10379" y="17577"/>
                                  <a:pt x="10008" y="17964"/>
                                </a:cubicBezTo>
                                <a:cubicBezTo>
                                  <a:pt x="9737" y="18244"/>
                                  <a:pt x="9352" y="18480"/>
                                  <a:pt x="9067" y="18803"/>
                                </a:cubicBezTo>
                                <a:cubicBezTo>
                                  <a:pt x="9181" y="18567"/>
                                  <a:pt x="9238" y="18265"/>
                                  <a:pt x="9381" y="18007"/>
                                </a:cubicBezTo>
                                <a:cubicBezTo>
                                  <a:pt x="9566" y="17771"/>
                                  <a:pt x="9852" y="17469"/>
                                  <a:pt x="10037" y="17233"/>
                                </a:cubicBezTo>
                                <a:cubicBezTo>
                                  <a:pt x="10479" y="16652"/>
                                  <a:pt x="10850" y="16049"/>
                                  <a:pt x="11307" y="15469"/>
                                </a:cubicBezTo>
                                <a:cubicBezTo>
                                  <a:pt x="12790" y="13511"/>
                                  <a:pt x="13718" y="11080"/>
                                  <a:pt x="14531" y="8412"/>
                                </a:cubicBezTo>
                                <a:cubicBezTo>
                                  <a:pt x="14988" y="6820"/>
                                  <a:pt x="15573" y="5551"/>
                                  <a:pt x="15815" y="3830"/>
                                </a:cubicBezTo>
                                <a:cubicBezTo>
                                  <a:pt x="15886" y="3270"/>
                                  <a:pt x="16086" y="1571"/>
                                  <a:pt x="16272" y="301"/>
                                </a:cubicBezTo>
                                <a:cubicBezTo>
                                  <a:pt x="15572" y="2625"/>
                                  <a:pt x="14117" y="7444"/>
                                  <a:pt x="12990" y="10413"/>
                                </a:cubicBezTo>
                                <a:cubicBezTo>
                                  <a:pt x="11649" y="13984"/>
                                  <a:pt x="8796" y="18760"/>
                                  <a:pt x="8767" y="18803"/>
                                </a:cubicBezTo>
                                <a:cubicBezTo>
                                  <a:pt x="8753" y="18825"/>
                                  <a:pt x="8753" y="18825"/>
                                  <a:pt x="8739" y="18825"/>
                                </a:cubicBezTo>
                                <a:cubicBezTo>
                                  <a:pt x="8296" y="19556"/>
                                  <a:pt x="7540" y="20718"/>
                                  <a:pt x="6927" y="21600"/>
                                </a:cubicBezTo>
                                <a:close/>
                                <a:moveTo>
                                  <a:pt x="464" y="21600"/>
                                </a:moveTo>
                                <a:lnTo>
                                  <a:pt x="1905" y="21600"/>
                                </a:lnTo>
                                <a:cubicBezTo>
                                  <a:pt x="1876" y="21363"/>
                                  <a:pt x="1834" y="21127"/>
                                  <a:pt x="1805" y="20890"/>
                                </a:cubicBezTo>
                                <a:cubicBezTo>
                                  <a:pt x="1348" y="17706"/>
                                  <a:pt x="792" y="13898"/>
                                  <a:pt x="764" y="11080"/>
                                </a:cubicBezTo>
                                <a:cubicBezTo>
                                  <a:pt x="478" y="13016"/>
                                  <a:pt x="122" y="15318"/>
                                  <a:pt x="64" y="15813"/>
                                </a:cubicBezTo>
                                <a:cubicBezTo>
                                  <a:pt x="-121" y="17340"/>
                                  <a:pt x="122" y="19556"/>
                                  <a:pt x="464" y="21600"/>
                                </a:cubicBezTo>
                                <a:close/>
                                <a:moveTo>
                                  <a:pt x="2048" y="20804"/>
                                </a:moveTo>
                                <a:cubicBezTo>
                                  <a:pt x="2090" y="21084"/>
                                  <a:pt x="2119" y="21342"/>
                                  <a:pt x="2162" y="21600"/>
                                </a:cubicBezTo>
                                <a:lnTo>
                                  <a:pt x="3175" y="21600"/>
                                </a:lnTo>
                                <a:cubicBezTo>
                                  <a:pt x="3146" y="21363"/>
                                  <a:pt x="3118" y="21127"/>
                                  <a:pt x="3075" y="20890"/>
                                </a:cubicBezTo>
                                <a:cubicBezTo>
                                  <a:pt x="2847" y="19341"/>
                                  <a:pt x="1962" y="14780"/>
                                  <a:pt x="1791" y="13963"/>
                                </a:cubicBezTo>
                                <a:cubicBezTo>
                                  <a:pt x="1620" y="13059"/>
                                  <a:pt x="1348" y="12177"/>
                                  <a:pt x="1149" y="11316"/>
                                </a:cubicBezTo>
                                <a:cubicBezTo>
                                  <a:pt x="1077" y="11015"/>
                                  <a:pt x="1035" y="10649"/>
                                  <a:pt x="1020" y="10284"/>
                                </a:cubicBezTo>
                                <a:cubicBezTo>
                                  <a:pt x="949" y="13102"/>
                                  <a:pt x="1548" y="17319"/>
                                  <a:pt x="2048" y="20804"/>
                                </a:cubicBezTo>
                                <a:close/>
                                <a:moveTo>
                                  <a:pt x="5771" y="11983"/>
                                </a:moveTo>
                                <a:cubicBezTo>
                                  <a:pt x="5172" y="13876"/>
                                  <a:pt x="4501" y="16351"/>
                                  <a:pt x="4658" y="18524"/>
                                </a:cubicBezTo>
                                <a:cubicBezTo>
                                  <a:pt x="4758" y="19492"/>
                                  <a:pt x="4887" y="20567"/>
                                  <a:pt x="4858" y="21600"/>
                                </a:cubicBezTo>
                                <a:lnTo>
                                  <a:pt x="5172" y="21600"/>
                                </a:lnTo>
                                <a:cubicBezTo>
                                  <a:pt x="5386" y="20051"/>
                                  <a:pt x="5757" y="19298"/>
                                  <a:pt x="5771" y="19255"/>
                                </a:cubicBezTo>
                                <a:cubicBezTo>
                                  <a:pt x="6784" y="17362"/>
                                  <a:pt x="7669" y="13661"/>
                                  <a:pt x="7797" y="10800"/>
                                </a:cubicBezTo>
                                <a:cubicBezTo>
                                  <a:pt x="7854" y="9595"/>
                                  <a:pt x="7726" y="7960"/>
                                  <a:pt x="7612" y="6863"/>
                                </a:cubicBezTo>
                                <a:cubicBezTo>
                                  <a:pt x="7455" y="7680"/>
                                  <a:pt x="7269" y="8563"/>
                                  <a:pt x="6898" y="9294"/>
                                </a:cubicBezTo>
                                <a:cubicBezTo>
                                  <a:pt x="6485" y="10047"/>
                                  <a:pt x="6099" y="11058"/>
                                  <a:pt x="5771" y="119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" name="Shape"/>
                        <wps:cNvSpPr/>
                        <wps:spPr>
                          <a:xfrm>
                            <a:off x="6565901" y="8674101"/>
                            <a:ext cx="1207082" cy="10695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63" h="21301" extrusionOk="0">
                                <a:moveTo>
                                  <a:pt x="842" y="182"/>
                                </a:moveTo>
                                <a:cubicBezTo>
                                  <a:pt x="1246" y="713"/>
                                  <a:pt x="1651" y="1244"/>
                                  <a:pt x="2078" y="1775"/>
                                </a:cubicBezTo>
                                <a:cubicBezTo>
                                  <a:pt x="2528" y="2407"/>
                                  <a:pt x="3202" y="3090"/>
                                  <a:pt x="3179" y="3116"/>
                                </a:cubicBezTo>
                                <a:cubicBezTo>
                                  <a:pt x="4371" y="4532"/>
                                  <a:pt x="10844" y="11159"/>
                                  <a:pt x="12372" y="12474"/>
                                </a:cubicBezTo>
                                <a:cubicBezTo>
                                  <a:pt x="11428" y="9869"/>
                                  <a:pt x="12372" y="3723"/>
                                  <a:pt x="13249" y="2711"/>
                                </a:cubicBezTo>
                                <a:cubicBezTo>
                                  <a:pt x="14665" y="1092"/>
                                  <a:pt x="15991" y="13081"/>
                                  <a:pt x="13743" y="13612"/>
                                </a:cubicBezTo>
                                <a:cubicBezTo>
                                  <a:pt x="15766" y="15357"/>
                                  <a:pt x="18396" y="17128"/>
                                  <a:pt x="21363" y="18848"/>
                                </a:cubicBezTo>
                                <a:lnTo>
                                  <a:pt x="21363" y="21301"/>
                                </a:lnTo>
                                <a:cubicBezTo>
                                  <a:pt x="16755" y="18342"/>
                                  <a:pt x="13833" y="15888"/>
                                  <a:pt x="13294" y="15408"/>
                                </a:cubicBezTo>
                                <a:cubicBezTo>
                                  <a:pt x="13294" y="15433"/>
                                  <a:pt x="13294" y="15433"/>
                                  <a:pt x="13294" y="15433"/>
                                </a:cubicBezTo>
                                <a:cubicBezTo>
                                  <a:pt x="13676" y="18316"/>
                                  <a:pt x="5270" y="19176"/>
                                  <a:pt x="3899" y="18241"/>
                                </a:cubicBezTo>
                                <a:cubicBezTo>
                                  <a:pt x="2415" y="17229"/>
                                  <a:pt x="9675" y="13941"/>
                                  <a:pt x="12327" y="14548"/>
                                </a:cubicBezTo>
                                <a:cubicBezTo>
                                  <a:pt x="8754" y="11310"/>
                                  <a:pt x="3337" y="5038"/>
                                  <a:pt x="2370" y="3798"/>
                                </a:cubicBezTo>
                                <a:cubicBezTo>
                                  <a:pt x="1629" y="2938"/>
                                  <a:pt x="1629" y="2938"/>
                                  <a:pt x="1246" y="2306"/>
                                </a:cubicBezTo>
                                <a:cubicBezTo>
                                  <a:pt x="842" y="1775"/>
                                  <a:pt x="460" y="1244"/>
                                  <a:pt x="78" y="687"/>
                                </a:cubicBezTo>
                                <a:cubicBezTo>
                                  <a:pt x="-237" y="283"/>
                                  <a:pt x="482" y="-299"/>
                                  <a:pt x="842" y="1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8" name="Shape"/>
                        <wps:cNvSpPr/>
                        <wps:spPr>
                          <a:xfrm>
                            <a:off x="5702301" y="7848600"/>
                            <a:ext cx="1495656" cy="15124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125" h="20144" extrusionOk="0">
                                <a:moveTo>
                                  <a:pt x="829" y="8123"/>
                                </a:moveTo>
                                <a:cubicBezTo>
                                  <a:pt x="1837" y="7244"/>
                                  <a:pt x="4862" y="7142"/>
                                  <a:pt x="6571" y="7819"/>
                                </a:cubicBezTo>
                                <a:cubicBezTo>
                                  <a:pt x="8262" y="8495"/>
                                  <a:pt x="8262" y="8495"/>
                                  <a:pt x="8262" y="8495"/>
                                </a:cubicBezTo>
                                <a:cubicBezTo>
                                  <a:pt x="8262" y="8495"/>
                                  <a:pt x="3392" y="6026"/>
                                  <a:pt x="3050" y="4436"/>
                                </a:cubicBezTo>
                                <a:cubicBezTo>
                                  <a:pt x="2623" y="2423"/>
                                  <a:pt x="4349" y="884"/>
                                  <a:pt x="6263" y="2220"/>
                                </a:cubicBezTo>
                                <a:cubicBezTo>
                                  <a:pt x="7425" y="3032"/>
                                  <a:pt x="10399" y="7514"/>
                                  <a:pt x="10399" y="7514"/>
                                </a:cubicBezTo>
                                <a:cubicBezTo>
                                  <a:pt x="10399" y="7514"/>
                                  <a:pt x="7869" y="3742"/>
                                  <a:pt x="9271" y="1357"/>
                                </a:cubicBezTo>
                                <a:cubicBezTo>
                                  <a:pt x="10621" y="-943"/>
                                  <a:pt x="13406" y="4"/>
                                  <a:pt x="13560" y="1797"/>
                                </a:cubicBezTo>
                                <a:cubicBezTo>
                                  <a:pt x="13662" y="2947"/>
                                  <a:pt x="12107" y="7836"/>
                                  <a:pt x="12107" y="7836"/>
                                </a:cubicBezTo>
                                <a:cubicBezTo>
                                  <a:pt x="12107" y="7836"/>
                                  <a:pt x="14824" y="2457"/>
                                  <a:pt x="16704" y="2660"/>
                                </a:cubicBezTo>
                                <a:cubicBezTo>
                                  <a:pt x="18584" y="2863"/>
                                  <a:pt x="20207" y="4334"/>
                                  <a:pt x="19558" y="6229"/>
                                </a:cubicBezTo>
                                <a:cubicBezTo>
                                  <a:pt x="18806" y="8428"/>
                                  <a:pt x="13081" y="9696"/>
                                  <a:pt x="13081" y="9696"/>
                                </a:cubicBezTo>
                                <a:cubicBezTo>
                                  <a:pt x="13081" y="9696"/>
                                  <a:pt x="18242" y="9358"/>
                                  <a:pt x="19387" y="10407"/>
                                </a:cubicBezTo>
                                <a:cubicBezTo>
                                  <a:pt x="21096" y="11963"/>
                                  <a:pt x="19507" y="14483"/>
                                  <a:pt x="17952" y="14534"/>
                                </a:cubicBezTo>
                                <a:cubicBezTo>
                                  <a:pt x="15576" y="14602"/>
                                  <a:pt x="12073" y="11828"/>
                                  <a:pt x="12073" y="11828"/>
                                </a:cubicBezTo>
                                <a:cubicBezTo>
                                  <a:pt x="12073" y="11828"/>
                                  <a:pt x="15491" y="16293"/>
                                  <a:pt x="14893" y="18238"/>
                                </a:cubicBezTo>
                                <a:cubicBezTo>
                                  <a:pt x="14209" y="20471"/>
                                  <a:pt x="11800" y="20657"/>
                                  <a:pt x="10416" y="19236"/>
                                </a:cubicBezTo>
                                <a:cubicBezTo>
                                  <a:pt x="9390" y="18171"/>
                                  <a:pt x="9988" y="12589"/>
                                  <a:pt x="9988" y="12589"/>
                                </a:cubicBezTo>
                                <a:cubicBezTo>
                                  <a:pt x="9988" y="12589"/>
                                  <a:pt x="7886" y="18560"/>
                                  <a:pt x="5392" y="18171"/>
                                </a:cubicBezTo>
                                <a:cubicBezTo>
                                  <a:pt x="1427" y="17545"/>
                                  <a:pt x="2367" y="14179"/>
                                  <a:pt x="5323" y="12369"/>
                                </a:cubicBezTo>
                                <a:cubicBezTo>
                                  <a:pt x="7699" y="10931"/>
                                  <a:pt x="8211" y="10559"/>
                                  <a:pt x="8211" y="10559"/>
                                </a:cubicBezTo>
                                <a:cubicBezTo>
                                  <a:pt x="8211" y="10559"/>
                                  <a:pt x="2965" y="12572"/>
                                  <a:pt x="1222" y="11455"/>
                                </a:cubicBezTo>
                                <a:cubicBezTo>
                                  <a:pt x="-504" y="10322"/>
                                  <a:pt x="-179" y="9003"/>
                                  <a:pt x="829" y="8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9" name="Shape"/>
                        <wps:cNvSpPr/>
                        <wps:spPr>
                          <a:xfrm>
                            <a:off x="6337300" y="8432800"/>
                            <a:ext cx="320791" cy="3055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904" h="20870" extrusionOk="0">
                                <a:moveTo>
                                  <a:pt x="9252" y="15943"/>
                                </a:moveTo>
                                <a:cubicBezTo>
                                  <a:pt x="8259" y="17245"/>
                                  <a:pt x="8424" y="19153"/>
                                  <a:pt x="9666" y="20194"/>
                                </a:cubicBezTo>
                                <a:cubicBezTo>
                                  <a:pt x="10907" y="21235"/>
                                  <a:pt x="12728" y="21061"/>
                                  <a:pt x="13721" y="19760"/>
                                </a:cubicBezTo>
                                <a:cubicBezTo>
                                  <a:pt x="14714" y="18459"/>
                                  <a:pt x="14549" y="16551"/>
                                  <a:pt x="13307" y="15510"/>
                                </a:cubicBezTo>
                                <a:cubicBezTo>
                                  <a:pt x="12066" y="14382"/>
                                  <a:pt x="10245" y="14642"/>
                                  <a:pt x="9252" y="15943"/>
                                </a:cubicBezTo>
                                <a:close/>
                                <a:moveTo>
                                  <a:pt x="12893" y="5534"/>
                                </a:moveTo>
                                <a:cubicBezTo>
                                  <a:pt x="14135" y="6575"/>
                                  <a:pt x="15955" y="6401"/>
                                  <a:pt x="16949" y="5100"/>
                                </a:cubicBezTo>
                                <a:cubicBezTo>
                                  <a:pt x="17942" y="3799"/>
                                  <a:pt x="17776" y="1890"/>
                                  <a:pt x="16535" y="849"/>
                                </a:cubicBezTo>
                                <a:cubicBezTo>
                                  <a:pt x="15293" y="-191"/>
                                  <a:pt x="13473" y="-18"/>
                                  <a:pt x="12480" y="1283"/>
                                </a:cubicBezTo>
                                <a:cubicBezTo>
                                  <a:pt x="11404" y="2498"/>
                                  <a:pt x="11652" y="4406"/>
                                  <a:pt x="12893" y="5534"/>
                                </a:cubicBezTo>
                                <a:close/>
                                <a:moveTo>
                                  <a:pt x="15790" y="10305"/>
                                </a:moveTo>
                                <a:cubicBezTo>
                                  <a:pt x="14797" y="11606"/>
                                  <a:pt x="14962" y="13515"/>
                                  <a:pt x="16204" y="14555"/>
                                </a:cubicBezTo>
                                <a:cubicBezTo>
                                  <a:pt x="17445" y="15596"/>
                                  <a:pt x="19266" y="15423"/>
                                  <a:pt x="20259" y="14122"/>
                                </a:cubicBezTo>
                                <a:cubicBezTo>
                                  <a:pt x="21252" y="12821"/>
                                  <a:pt x="21087" y="10912"/>
                                  <a:pt x="19845" y="9871"/>
                                </a:cubicBezTo>
                                <a:cubicBezTo>
                                  <a:pt x="18604" y="8830"/>
                                  <a:pt x="16783" y="9004"/>
                                  <a:pt x="15790" y="10305"/>
                                </a:cubicBezTo>
                                <a:close/>
                                <a:moveTo>
                                  <a:pt x="8093" y="7702"/>
                                </a:moveTo>
                                <a:cubicBezTo>
                                  <a:pt x="7100" y="9004"/>
                                  <a:pt x="7266" y="10912"/>
                                  <a:pt x="8507" y="11953"/>
                                </a:cubicBezTo>
                                <a:cubicBezTo>
                                  <a:pt x="9749" y="12994"/>
                                  <a:pt x="11569" y="12821"/>
                                  <a:pt x="12562" y="11519"/>
                                </a:cubicBezTo>
                                <a:cubicBezTo>
                                  <a:pt x="13555" y="10218"/>
                                  <a:pt x="13390" y="8310"/>
                                  <a:pt x="12149" y="7269"/>
                                </a:cubicBezTo>
                                <a:cubicBezTo>
                                  <a:pt x="10990" y="6228"/>
                                  <a:pt x="9169" y="6401"/>
                                  <a:pt x="8093" y="7702"/>
                                </a:cubicBezTo>
                                <a:close/>
                                <a:moveTo>
                                  <a:pt x="1059" y="14902"/>
                                </a:moveTo>
                                <a:cubicBezTo>
                                  <a:pt x="2300" y="15943"/>
                                  <a:pt x="4121" y="15770"/>
                                  <a:pt x="5114" y="14469"/>
                                </a:cubicBezTo>
                                <a:cubicBezTo>
                                  <a:pt x="6107" y="13168"/>
                                  <a:pt x="5942" y="11259"/>
                                  <a:pt x="4700" y="10218"/>
                                </a:cubicBezTo>
                                <a:cubicBezTo>
                                  <a:pt x="3459" y="9177"/>
                                  <a:pt x="1638" y="9351"/>
                                  <a:pt x="645" y="10652"/>
                                </a:cubicBezTo>
                                <a:cubicBezTo>
                                  <a:pt x="-348" y="11953"/>
                                  <a:pt x="-183" y="13861"/>
                                  <a:pt x="1059" y="14902"/>
                                </a:cubicBezTo>
                                <a:close/>
                                <a:moveTo>
                                  <a:pt x="7597" y="4927"/>
                                </a:moveTo>
                                <a:cubicBezTo>
                                  <a:pt x="8590" y="3625"/>
                                  <a:pt x="8424" y="1717"/>
                                  <a:pt x="7183" y="676"/>
                                </a:cubicBezTo>
                                <a:cubicBezTo>
                                  <a:pt x="5942" y="-365"/>
                                  <a:pt x="4121" y="-191"/>
                                  <a:pt x="3128" y="1110"/>
                                </a:cubicBezTo>
                                <a:cubicBezTo>
                                  <a:pt x="2135" y="2411"/>
                                  <a:pt x="2300" y="4319"/>
                                  <a:pt x="3542" y="5360"/>
                                </a:cubicBezTo>
                                <a:cubicBezTo>
                                  <a:pt x="4700" y="6401"/>
                                  <a:pt x="6604" y="6228"/>
                                  <a:pt x="7597" y="49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7C80A" id="Group 2" o:spid="_x0000_s1026" alt="&quot;&quot;" style="position:absolute;margin-left:-42.95pt;margin-top:-4.25pt;width:661.2pt;height:796.75pt;z-index:-251734016;mso-position-horizontal-relative:page;mso-position-vertical-relative:page" coordorigin="-6164,-517" coordsize="84001,10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">
                <v:rect id="Rectangle" o:spid="_x0000_s1027" style="position:absolute;left:-6164;top:-517;width:83099;height:101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" fillcolor="#fef6cc [661]" stroked="f" strokeweight="1pt">
                  <v:stroke miterlimit="4"/>
                  <v:textbox inset="3pt,3pt,3pt,3pt"/>
                </v:rect>
                <v:shape id="Shape" o:spid="_x0000_s1028" style="position:absolute;left:70358;top:25019;width:7391;height:5638;visibility:visible;mso-wrap-style:square;v-text-anchor:middle" coordsize="21600,2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" path="m21600,423c18816,2026,16553,3252,14920,4054,14029,1649,12025,517,10503,187,6866,-662,,1649,,1649l5567,20938v,,8425,-6178,9575,-12026c15328,7921,15402,7025,15365,6224v1559,-755,3674,-1887,6235,-3396l21600,423xe" fillcolor="#57d6c7 [3206]" stroked="f" strokeweight="1pt">
                  <v:stroke miterlimit="4" joinstyle="miter"/>
                  <v:path arrowok="t" o:extrusionok="f" o:connecttype="custom" o:connectlocs="369572,281923;369572,281923;369572,281923;369572,281923" o:connectangles="0,90,180,270"/>
                </v:shape>
                <v:shape id="Shape" o:spid="_x0000_s1029" style="position:absolute;left:66548;top:48260;width:11271;height:17650;visibility:visible;mso-wrap-style:square;v-text-anchor:middle" coordsize="20395,20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" path="m20395,14969r,-12615c19131,3019,18074,3887,17293,4654,17109,2990,16420,965,14329,299,11043,-757,5574,1153,5964,3352v253,1403,1816,2763,3240,3732c6608,6650,3138,6375,1415,7461,-1205,9110,13,12973,3437,13407v2481,318,5377,-376,7330,-999c9296,13595,7527,15504,8492,17732v1333,3111,7077,2995,9605,637c19614,16951,19591,15476,19246,14289v345,232,735,463,1149,680xe" fillcolor="#8f72d0 [3208]" stroked="f" strokeweight="1pt">
                  <v:stroke miterlimit="4" joinstyle="miter"/>
                  <v:path arrowok="t" o:extrusionok="f" o:connecttype="custom" o:connectlocs="563595,882500;563595,882500;563595,882500;563595,882500" o:connectangles="0,90,180,270"/>
                </v:shape>
                <v:shape id="Shape" o:spid="_x0000_s1030" style="position:absolute;left:71120;top:52959;width:6716;height:8489;visibility:visible;mso-wrap-style:square;v-text-anchor:middle" coordsize="20620,2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" path="m20620,9264v-429,-90,-858,-181,-1248,-241c19801,8903,20230,8752,20620,8602r,-6949c19801,1382,18943,1292,18242,1562v-1716,602,-3197,1956,-4133,3099c13953,3006,13407,961,11692,299,9001,-754,4556,1141,4868,3337v195,1414,1482,2768,2652,3731c5414,6647,2568,6376,1164,7459,-980,9113,-5,12964,2802,13415v2027,331,4367,-361,5965,-992c7559,13596,6116,15521,6896,17747v1092,3099,5770,2979,7837,632c15980,16965,15941,15491,15668,14288v1365,1053,3197,2166,4952,2136l20620,9264xe" fillcolor="white [3212]" stroked="f" strokeweight="1pt">
                  <v:stroke miterlimit="4" joinstyle="miter"/>
                  <v:path arrowok="t" o:extrusionok="f" o:connecttype="custom" o:connectlocs="335830,424481;335830,424481;335830,424481;335830,424481" o:connectangles="0,90,180,270"/>
                </v:shape>
                <v:shape id="Shape" o:spid="_x0000_s1031" style="position:absolute;left:5842;top:89789;width:15730;height:10836;visibility:visible;mso-wrap-style:square;v-text-anchor:middle" coordsize="20772,2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" path="m16098,13896v1459,-767,3119,-2108,3672,-4383c20659,5873,17305,988,15142,2401v-1442,934,-2650,3017,-3421,4765c11603,4604,11134,1491,9708,461,7478,-1167,3772,1778,4040,5155v168,2155,1224,4239,2197,5747c4476,10232,2128,9825,954,11477v-1660,2371,-1040,7759,973,8956l4811,20433v923,-311,1795,-862,2482,-1365c7075,19475,6841,19930,6623,20433r14036,c20894,19044,20777,17631,20156,16673v-989,-1580,-2683,-2370,-4058,-2777xe" fillcolor="#fc4d02 [3204]" stroked="f" strokeweight="1pt">
                  <v:stroke miterlimit="4" joinstyle="miter"/>
                  <v:path arrowok="t" o:extrusionok="f" o:connecttype="custom" o:connectlocs="786525,541830;786525,541830;786525,541830;786525,541830" o:connectangles="0,90,180,270"/>
                </v:shape>
                <v:shape id="Shape" o:spid="_x0000_s1032" style="position:absolute;left:59055;top:25146;width:13534;height:12380;visibility:visible;mso-wrap-style:square;v-text-anchor:middle" coordsize="20908,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" path="m224,4032c-247,4639,87,5125,655,5409v824,404,1491,668,2041,830c1676,6745,1067,7514,734,8101,518,8486,597,8992,930,9275r196,162c1872,10044,3912,10307,3912,10307l5285,8384r569,1782c5599,10409,5227,10733,4736,11178,3579,12210,3186,13526,3049,14336v-79,425,176,850,569,992l3991,15470v686,243,1942,81,2707,-41c6463,16381,6266,17737,6463,19093v39,324,294,587,627,608c8444,19802,10681,19822,14114,17393,18018,14619,20078,8364,20725,6259,21353,4153,20627,2311,14330,550,6149,-1778,224,4032,224,4032xe" fillcolor="#bc3901 [2404]" stroked="f" strokeweight="1pt">
                  <v:stroke miterlimit="4" joinstyle="miter"/>
                  <v:path arrowok="t" o:extrusionok="f" o:connecttype="custom" o:connectlocs="676738,619011;676738,619011;676738,619011;676738,619011" o:connectangles="0,90,180,270"/>
                </v:shape>
                <v:shape id="Shape" o:spid="_x0000_s1033" style="position:absolute;left:59182;top:30607;width:5188;height:3068;visibility:visible;mso-wrap-style:square;v-text-anchor:middle" coordsize="21420,2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" path="m21393,1102v,-88,,-88,-52,-176c21131,136,20607,-215,20135,136,20030,224,8915,7951,370,18487v-420,527,-472,1493,-210,2108c475,21297,1051,21385,1418,20946,9754,10585,20712,3034,20816,2946v472,-351,682,-1141,577,-1844xe" fillcolor="#57d6c7 [3206]" stroked="f" strokeweight="1pt">
                  <v:stroke miterlimit="4" joinstyle="miter"/>
                  <v:path arrowok="t" o:extrusionok="f" o:connecttype="custom" o:connectlocs="259437,153421;259437,153421;259437,153421;259437,153421" o:connectangles="0,90,180,270"/>
                </v:shape>
                <v:shape id="Shape" o:spid="_x0000_s1034" style="position:absolute;left:58547;top:32893;width:1270;height:1270;visibility:visible;mso-wrap-style:square;v-text-anchor:middle" coordsize="19439,1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" path="m7115,358v5170,-1439,10528,1586,11966,6756c20520,12284,17495,17641,12325,19080,7155,20519,1797,17494,359,12324,-1080,7154,1945,1797,7115,358xe" fillcolor="#8f72d0 [3208]" stroked="f" strokeweight="1pt">
                  <v:stroke miterlimit="4" joinstyle="miter"/>
                  <v:path arrowok="t" o:extrusionok="f" o:connecttype="custom" o:connectlocs="63517,63517;63517,63517;63517,63517;63517,63517" o:connectangles="0,90,180,270"/>
                </v:shape>
                <v:shape id="Shape" o:spid="_x0000_s1035" style="position:absolute;left:61087;top:31369;width:4807;height:3668;visibility:visible;mso-wrap-style:square;v-text-anchor:middle" coordsize="21404,2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" path="m21339,770v,-73,-56,-73,-56,-147c21000,33,20435,-188,19926,181,19813,254,8560,8732,305,19053v-396,516,-396,1327,-57,1843c644,21412,1266,21412,1662,20970,9748,10870,20830,2540,20944,2466v395,-442,565,-1106,395,-1696xe" fillcolor="#57d6c7 [3206]" stroked="f" strokeweight="1pt">
                  <v:stroke miterlimit="4" joinstyle="miter"/>
                  <v:path arrowok="t" o:extrusionok="f" o:connecttype="custom" o:connectlocs="240374,183405;240374,183405;240374,183405;240374,183405" o:connectangles="0,90,180,270"/>
                </v:shape>
                <v:shape id="Shape" o:spid="_x0000_s1036" style="position:absolute;left:60452;top:34290;width:1272;height:1277;visibility:visible;mso-wrap-style:square;v-text-anchor:middle" coordsize="19149,19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" path="m13315,18289v4779,-2084,7073,-7579,5161,-12505c16374,1047,10830,-1227,5861,668,891,2752,-1212,8247,700,13173v2102,4926,7837,7200,12615,5116xe" fillcolor="#8f72d0 [3208]" stroked="f" strokeweight="1pt">
                  <v:stroke miterlimit="4" joinstyle="miter"/>
                  <v:path arrowok="t" o:extrusionok="f" o:connecttype="custom" o:connectlocs="63614,63882;63614,63882;63614,63882;63614,63882" o:connectangles="0,90,180,270"/>
                </v:shape>
                <v:shape id="Shape" o:spid="_x0000_s1037" style="position:absolute;left:59436;top:24892;width:13930;height:13056;visibility:visible;mso-wrap-style:square;v-text-anchor:middle" coordsize="21041,2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" path="m14598,340v6292,1113,6867,3557,6253,5604c20237,8010,18261,12899,14809,16098v-3204,2961,-6465,4332,-6465,4332c8344,20430,7212,19039,7577,16635v345,-2385,3050,-5167,3050,-5167c10627,11468,7174,12899,5217,12780v-537,-40,-940,-140,-1247,-199c3395,12482,2762,11965,2953,11389,3280,10435,4162,8925,5064,7971,6099,6878,7883,5884,7883,5884v,,-3836,855,-7577,-1808c-135,3758,-97,3063,402,2804,364,2844,6099,-1170,14598,340xe" fillcolor="#fc4d02 [3204]" stroked="f" strokeweight="1pt">
                  <v:stroke miterlimit="4" joinstyle="miter"/>
                  <v:path arrowok="t" o:extrusionok="f" o:connecttype="custom" o:connectlocs="696517,652848;696517,652848;696517,652848;696517,652848" o:connectangles="0,90,180,270"/>
                </v:shape>
                <v:shape id="Shape" o:spid="_x0000_s1038" style="position:absolute;left:74549;top:55753;width:2298;height:261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" path="m11456,5977v1552,,2864,-1154,2864,-2517c14320,2097,13008,944,11456,944,9905,944,8592,2097,8592,3460v,1363,1313,2517,2864,2517xm2864,c1313,,,1153,,2516,,3880,1313,5033,2864,5033v1552,,2864,-1153,2864,-2517c5728,1153,4416,,2864,xm2864,10485c1313,10485,,11639,,13002v,1363,1313,2516,2864,2516c4416,15518,5728,14365,5728,13002v,-1363,-1312,-2517,-2864,-2517xm14320,11115v,-1364,-1312,-2517,-2864,-2517c9905,8598,8592,9751,8592,11115v,1363,1313,2516,2864,2516c13127,13631,14320,12478,14320,11115xm18736,5977v-1552,,-2864,1153,-2864,2516c15872,9856,17184,11010,18736,11010v1551,,2864,-1154,2864,-2517c21600,7130,20406,5977,18736,5977xm13008,16567v-1552,,-2864,1153,-2864,2517c10144,20447,11456,21600,13008,21600v1551,,2864,-1153,2864,-2516c15872,17720,14559,16567,13008,16567xe" fillcolor="#fbd703 [3205]" stroked="f" strokeweight="1pt">
                  <v:stroke miterlimit="4" joinstyle="miter"/>
                  <v:path arrowok="t" o:extrusionok="f" o:connecttype="custom" o:connectlocs="114936,130811;114936,130811;114936,130811;114936,130811" o:connectangles="0,90,180,270"/>
                </v:shape>
                <v:shape id="Line" o:spid="_x0000_s1039" style="position:absolute;left:15519;top:60028;width:45568;height:0;visibility:visible;mso-wrap-style:square;v-text-anchor:middle" coordsize="2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" path="m,l21600,e" filled="f" strokecolor="#8f72d0 [3208]" strokeweight="3pt">
                  <v:stroke miterlimit="4" joinstyle="miter"/>
                  <v:path arrowok="t" o:extrusionok="f" o:connecttype="custom" o:connectlocs="0,0;4556759,0" o:connectangles="0,0"/>
                </v:shape>
                <v:shape id="Line" o:spid="_x0000_s1040" style="position:absolute;left:15742;top:21420;width:45568;height:0;visibility:visible;mso-wrap-style:square;v-text-anchor:middle" coordsize="2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" path="m,l21600,e" filled="f" strokecolor="#8f72d0 [3208]" strokeweight="3pt">
                  <v:stroke miterlimit="4" joinstyle="miter"/>
                  <v:path arrowok="t" o:extrusionok="f" o:connecttype="custom" o:connectlocs="0,0;4556759,0" o:connectangles="0,0"/>
                </v:shape>
                <v:shape id="Shape" o:spid="_x0000_s1041" style="position:absolute;left:10033;top:94107;width:7544;height:6520;visibility:visible;mso-wrap-style:square;v-text-anchor:middle" coordsize="19863,20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" path="m15397,11240v1405,-604,3010,-1690,3511,-3540c19744,4764,16534,822,14494,1948v-1370,764,-2541,2454,-3276,3862c11084,3758,10649,1224,9278,379,7138,-948,3594,1425,3862,4160v167,1730,1170,3419,2106,4626c4263,8263,2023,7901,919,9269,-786,11320,16,16107,2223,16670v1605,402,3478,-483,4748,-1247c6169,16630,5266,18480,5333,20652r7155,c12655,19606,12622,18601,12455,17756v1170,1448,2809,2896,4280,2614c19109,19928,20814,15503,19276,13452v-936,-1247,-2541,-1891,-3879,-2212xe" fillcolor="white [3212]" stroked="f" strokeweight="1pt">
                  <v:stroke miterlimit="4" joinstyle="miter"/>
                  <v:path arrowok="t" o:extrusionok="f" o:connecttype="custom" o:connectlocs="377220,326027;377220,326027;377220,326027;377220,326027" o:connectangles="0,90,180,270"/>
                </v:shape>
                <v:shape id="Shape" o:spid="_x0000_s1042" style="position:absolute;left:13208;top:96774;width:2133;height:242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" path="m11443,5994v1543,,2828,-1131,2828,-2488c14271,2149,12986,1018,11443,1018v-1543,,-2829,1131,-2829,2488c8614,4863,9900,5994,11443,5994xm2829,c1286,,,1131,,2488,,3845,1286,4976,2829,4976v1542,,2828,-1131,2828,-2488c5657,1131,4371,,2829,xm2829,10517c1286,10517,,11648,,13005v,1357,1286,2488,2829,2488c4371,15493,5657,14362,5657,13005v,-1357,-1286,-2488,-2828,-2488xm14400,11083v,-1357,-1286,-2488,-2829,-2488c10029,8595,8743,9726,8743,11083v,1357,1286,2488,2828,2488c13114,13684,14400,12553,14400,11083xm12986,16624v-1543,,-2829,1131,-2829,2488c10157,20469,11443,21600,12986,21600v1543,,2828,-1131,2828,-2488c15943,17755,14529,16624,12986,16624xm18771,5994v-1542,,-2828,1131,-2828,2488c15943,9839,17229,10970,18771,10970v1543,,2829,-1131,2829,-2488c21600,7125,20314,5994,18771,5994xe" fillcolor="#fbd703 [3205]" stroked="f" strokeweight="1pt">
                  <v:stroke miterlimit="4" joinstyle="miter"/>
                  <v:path arrowok="t" o:extrusionok="f" o:connecttype="custom" o:connectlocs="106681,121286;106681,121286;106681,121286;106681,121286" o:connectangles="0,90,180,270"/>
                </v:shape>
                <v:shape id="Shape" o:spid="_x0000_s1043" style="position:absolute;top:11176;width:6689;height:7968;visibility:visible;mso-wrap-style:square;v-text-anchor:middle" coordsize="21346,2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" path="m122,c4782,3095,7619,5511,8146,5987v,,,-34,,-34c8146,3368,18115,3844,19574,4864,21154,5987,12158,7790,9118,6837v3688,3368,9078,9627,9969,10851c19817,18539,19817,18539,20182,19151v364,510,770,1054,1094,1565c21600,21226,20708,21600,20344,21124v-406,-544,-811,-1055,-1216,-1599c18723,18913,18034,18198,18034,18198,16859,16770,10293,10069,8713,8674v689,2415,-1337,7654,-2553,8402c4255,18266,4539,7620,7254,7483,5349,5851,2837,4082,,2313l,,122,xe" fillcolor="#57d6c7 [3206]" stroked="f" strokeweight="1pt">
                  <v:stroke miterlimit="4" joinstyle="miter"/>
                  <v:path arrowok="t" o:extrusionok="f" o:connecttype="custom" o:connectlocs="334468,398431;334468,398431;334468,398431;334468,398431" o:connectangles="0,90,180,270"/>
                </v:shape>
                <v:shape id="Shape" o:spid="_x0000_s1044" style="position:absolute;left:2413;top:14605;width:9851;height:9939;visibility:visible;mso-wrap-style:square;v-text-anchor:middle" coordsize="20383,2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" path="m292,12681c1369,10634,7281,10199,7281,10199v,,-5202,-410,-6201,-1613c-391,6821,1579,4568,3130,4748v2391,281,5465,3506,5465,3506c8595,8254,5863,3391,6756,1549,7781,-550,10198,-371,11381,1216v867,1203,-578,6603,-578,6603c10803,7819,13798,2265,16242,3007v3863,1178,2418,4377,-815,5707c12826,9789,12274,10071,12274,10071v,,5545,-1229,7121,128c20972,11555,20446,12809,19317,13526v-1130,716,-4179,384,-5781,-538c11933,12093,11933,12093,11933,12093v,,4493,3148,4598,4734c16663,18875,14692,20129,12984,18542,11985,17621,9778,13014,9646,12758v106,256,1892,4120,184,6219c8122,21050,5495,19719,5600,17928v79,-1152,2338,-5733,2338,-5733c7938,12195,4417,17083,2578,16623,765,16136,-628,14447,292,12681xe" fillcolor="#8f72d0 [3208]" stroked="f" strokeweight="1pt">
                  <v:stroke miterlimit="4" joinstyle="miter"/>
                  <v:path arrowok="t" o:extrusionok="f" o:connecttype="custom" o:connectlocs="492562,496989;492562,496989;492562,496989;492562,496989" o:connectangles="0,90,180,270"/>
                </v:shape>
                <v:shape id="Shape" o:spid="_x0000_s1045" style="position:absolute;left:43942;top:254;width:5500;height:4982;visibility:visible;mso-wrap-style:square;v-text-anchor:middle" coordsize="20470,1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" path="m15150,15612v,,6050,-4849,5246,-9698c19593,1065,14772,-1580,7446,1016,120,3563,-400,5081,167,6404v804,1910,3970,783,3970,783c4137,7187,262,8412,1349,10763v851,1861,4632,441,4632,441c5981,11204,2719,13849,3476,15220v1134,1959,4726,-147,4726,-147c8202,15073,5650,17375,6737,18698v1087,1322,3828,49,8413,-3086xe" fillcolor="#fc4d02 [3204]" stroked="f" strokeweight="1pt">
                  <v:stroke miterlimit="4" joinstyle="miter"/>
                  <v:path arrowok="t" o:extrusionok="f" o:connecttype="custom" o:connectlocs="275016,249129;275016,249129;275016,249129;275016,249129" o:connectangles="0,90,180,270"/>
                </v:shape>
                <v:shape id="Shape" o:spid="_x0000_s1046" style="position:absolute;left:68961;width:8839;height:59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" path="m18962,5055v-3321,5469,-3197,10938,-3134,11628c15859,16912,15921,17142,15983,17418v155,-1425,372,-3401,745,-4826c17503,9467,19521,5009,21538,2987v,,,,31,-46l21569,1654c20545,2895,19459,4274,18962,5055xm17038,12776v-372,1471,-621,3585,-745,5010c16697,16866,17162,15855,17814,15166v714,-689,1458,-1746,2110,-2712c20483,11581,21072,10524,21600,9421r,-5882c19831,5377,17876,9375,17038,12776xm11607,965r2762,414c13997,1057,13655,643,13283,92v-31,-46,-31,-46,-62,-92l9341,v714,460,1490,781,2266,965xm8659,7031c6921,8134,2638,12363,590,14477v1086,-736,2172,-1379,3382,-1793c6890,11857,10831,7307,11359,6342v186,-322,341,-551,496,-781c11141,5791,10024,6158,8659,7031xm3848,21600c5524,19670,7541,18613,9310,16912v1056,-1011,2328,-1792,3135,-3309c13469,11857,14307,9881,15176,8089v434,-920,869,-1885,1210,-2850c16541,4734,16634,4274,16790,3814v-1583,1517,-4438,4412,-6238,6940c8379,13879,5276,19118,3848,21600xm5090,17050v-218,644,-900,2666,-1459,4136c5090,18705,8162,13511,10334,10432,12941,6756,17752,2390,17783,2344v,,31,,31,c18497,1700,19552,827,20483,92r-900,c18900,597,18217,1103,17503,1425v-496,229,-869,184,-1365,505c15952,2068,15797,2160,15610,2298v-155,-46,-279,-138,-434,-230l11483,1471c10428,1195,9372,689,8379,46r-2203,c6703,551,7231,1057,7790,1471v651,505,1520,965,2265,1240c10676,3033,11390,2849,12041,2849v249,-92,559,-46,807,-138c13159,2620,13438,2298,13717,2298v373,-138,1149,-46,1428,184l15269,2436v-124,92,-279,184,-403,275c14028,3263,13252,3723,12352,4090v-621,322,-1149,-276,-1800,-276c9931,3723,9341,3906,8783,4182,7355,4734,6176,5745,4934,6802,3941,7813,466,13236,248,13741,155,13925,93,14109,,14339,1924,12409,6548,7767,8441,6572,10428,5285,11917,5009,12383,4963v93,-92,186,-137,279,-229c13190,4366,15331,2895,15890,2620v403,-184,962,-276,1396,-506c17069,2344,16945,2666,16697,2941v-311,184,-745,414,-1025,598c14959,4044,14338,4550,13624,5055,11265,6664,9465,9191,7759,12041v-838,1746,-1925,2987,-2669,5009xe" fillcolor="#57d6c7 [3206]" stroked="f" strokeweight="1pt">
                  <v:stroke miterlimit="4" joinstyle="miter"/>
                  <v:path arrowok="t" o:extrusionok="f" o:connecttype="custom" o:connectlocs="441962,298450;441962,298450;441962,298450;441962,298450" o:connectangles="0,90,180,270"/>
                </v:shape>
                <v:shape id="Shape" o:spid="_x0000_s1047" style="position:absolute;left:47879;width:6247;height:2971;visibility:visible;mso-wrap-style:square;v-text-anchor:middle" coordsize="2104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" path="m170,4338c598,7108,2394,7754,2394,7754v,,-2053,2677,-1026,6000c2052,15877,3635,13569,3635,13569v,,-642,7939,1069,8031c5046,21600,5303,21046,5474,20308,6073,17262,5987,13385,5217,9600,7056,7662,9879,4615,13002,462,13130,277,13216,185,13344,l11291,c8639,3415,6286,5908,4747,7569,4276,5908,3592,4246,2779,2862,1410,462,598,831,598,831v,,-984,,-428,3507xm20915,l17407,v-43,9508,2353,14400,2353,14400c21043,8585,21214,3785,20915,xe" fillcolor="#57d6c7 [3206]" stroked="f" strokeweight="1pt">
                  <v:stroke miterlimit="4" joinstyle="miter"/>
                  <v:path arrowok="t" o:extrusionok="f" o:connecttype="custom" o:connectlocs="312389,148591;312389,148591;312389,148591;312389,148591" o:connectangles="0,90,180,270"/>
                </v:shape>
                <v:shape id="Shape" o:spid="_x0000_s1048" style="position:absolute;left:18669;width:9870;height:6155;visibility:visible;mso-wrap-style:square;v-text-anchor:middle" coordsize="20933,2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" path="m20798,672v-754,2690,-3474,1513,-4013,1219c17378,2185,20556,4076,19559,7354v-861,2858,-4740,714,-4740,714c14819,8068,18186,12145,17378,14246v-1158,3026,-4875,-252,-4875,-252c12503,13994,15089,17566,14011,19583v-1077,2017,-3878,42,-8564,-4791c5447,14792,-667,7438,60,l20933,v-27,294,-81,462,-135,672xe" fillcolor="#fbd703 [3205]" stroked="f" strokeweight="1pt">
                  <v:stroke miterlimit="4" joinstyle="miter"/>
                  <v:path arrowok="t" o:extrusionok="f" o:connecttype="custom" o:connectlocs="493542,307754;493542,307754;493542,307754;493542,307754" o:connectangles="0,90,180,270"/>
                </v:shape>
                <v:shape id="Shape" o:spid="_x0000_s1049" style="position:absolute;left:18415;width:2507;height:2159;visibility:visible;mso-wrap-style:square;v-text-anchor:middle" coordsize="2111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" path="m20149,2287c17155,7624,9990,1779,9990,1779v,,2887,19694,-4812,19821c3574,21600,2398,20202,1757,18424,-168,13087,-489,6607,687,l21111,v-214,762,-535,1525,-962,2287xe" fillcolor="#57d6c7 [3206]" stroked="f" strokeweight="1pt">
                  <v:stroke miterlimit="4" joinstyle="miter"/>
                  <v:path arrowok="t" o:extrusionok="f" o:connecttype="custom" o:connectlocs="125364,107951;125364,107951;125364,107951;125364,107951" o:connectangles="0,90,180,270"/>
                </v:shape>
                <v:shape id="Shape" o:spid="_x0000_s1050" style="position:absolute;left:6096;top:18796;width:2098;height:2093;visibility:visible;mso-wrap-style:square;v-text-anchor:middle" coordsize="20990,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" path="m15853,11235v1144,1144,2923,1271,4193,254c21190,10346,21317,8567,20301,7297,19157,6153,17378,6026,16108,7042v-1271,1144,-1398,3050,-255,4193xm12296,15809v-1144,1144,-1271,2923,-254,4193c13185,21146,14964,21273,16235,20257v1143,-1144,1270,-2923,254,-4193c15345,14793,13439,14666,12296,15809xm12169,5137c13312,3993,13439,2214,12423,944,11279,-200,9501,-327,8230,689,7086,1833,6959,3612,7976,4882v1143,1271,3049,1271,4193,255xm733,9329v1144,1144,2923,1271,4193,255c6070,8440,6197,6661,5181,5391,4037,4247,2258,4120,988,5137,-283,6153,-283,8059,733,9329xm2893,14285v-1143,1143,-1270,2922,-254,4193c3783,19621,5562,19748,6832,18732v1144,-1144,1271,-2923,254,-4193c6070,13268,4164,13141,2893,14285xm7976,12887v1143,1144,2922,1271,4193,254c13312,11998,13439,10219,12423,8948,11279,7805,9501,7678,8230,8694,6959,9838,6959,11744,7976,12887xe" fillcolor="#fbd703 [3205]" stroked="f" strokeweight="1pt">
                  <v:stroke miterlimit="4" joinstyle="miter"/>
                  <v:path arrowok="t" o:extrusionok="f" o:connecttype="custom" o:connectlocs="104900,104680;104900,104680;104900,104680;104900,104680" o:connectangles="0,90,180,270"/>
                </v:shape>
                <v:shape id="Shape" o:spid="_x0000_s1051" style="position:absolute;top:24003;width:10750;height:10139;visibility:visible;mso-wrap-style:square;v-text-anchor:middle" coordsize="21236,2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" path="m,10264r,5467c25,15758,75,15785,100,15811,1706,15865,1380,13292,,10264xm2609,9782c2208,9487,1029,8522,,7665r,616c753,8951,1480,9594,1706,9782v1405,5065,2935,8281,4541,9594c7451,19885,7777,16133,3337,11095v476,536,3161,2197,3863,2653c8530,18786,10537,21118,11891,21386v1154,214,2007,-2761,-3111,-6754c9157,14927,11239,15811,11691,15999v5970,4127,9131,5199,9508,3269c21600,17795,18765,16696,12694,15945,12318,15838,9182,14364,9006,14284v4842,1795,6849,616,6924,c16056,13426,13371,12060,7526,13266,6748,12890,3888,10773,3387,10478v5745,3136,8103,1206,8053,376c11339,10050,8505,8710,2609,9782xm,4743l,7075v3437,1420,7652,1527,8128,134c8379,6459,5845,4851,,4743xm,l,3028v1656,-53,2785,-589,2860,-964c2985,1608,1982,643,,xe" fillcolor="#fc4d02 [3204]" stroked="f" strokeweight="1pt">
                  <v:stroke miterlimit="4" joinstyle="miter"/>
                  <v:path arrowok="t" o:extrusionok="f" o:connecttype="custom" o:connectlocs="537521,506989;537521,506989;537521,506989;537521,506989" o:connectangles="0,90,180,270"/>
                </v:shape>
                <v:shape id="Shape" o:spid="_x0000_s1052" style="position:absolute;top:38608;width:11087;height:20566;visibility:visible;mso-wrap-style:square;v-text-anchor:middle" coordsize="21600,2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" path="m2252,15935c1534,16001,767,16054,,16094r,860c2177,17259,6111,17722,9575,17471v2128,-159,4182,-318,6112,-821c17270,16240,18953,15631,20066,14903v-1435,543,-3983,1323,-6977,1443c10664,16438,8437,16266,6482,16094,4825,15949,3390,15829,2252,15935xm1781,19747c1188,19707,594,19681,25,19641r,1152c2227,21256,4948,21600,7596,21349v1113,-106,1955,-596,2895,-861c11060,20343,11678,20276,12297,20237v-940,-106,-2227,-199,-3736,-199c6878,20038,4157,19879,1781,19747xm9006,19376c8363,19324,4676,18993,,18940r,463c569,19429,1188,19469,1806,19509v2375,132,5072,291,6730,291c11085,19800,12965,20065,13757,20197v24,,74,,99,c12223,19879,10713,19496,9006,19376xm8190,7782c9773,6737,13064,3534,14623,1972v-990,662,-1980,1297,-3242,1866c8289,5149,5542,8378,5320,8960v-75,199,-149,344,-273,490c5814,9132,6953,8590,8190,7782xm3959,14837v-1336,92,-2672,317,-3934,622l25,15856v717,-40,1484,-93,2177,-159c3390,15591,4874,15710,6581,15856v1930,159,4132,331,6508,238c15835,15988,18260,15260,19695,14744v-396,53,-817,119,-891,132c18087,14996,17320,15075,16429,15075v-1361,-40,-2920,-93,-4305,-132c9377,14797,6755,14638,3959,14837xm4825,6896c3662,8735,1163,11157,,12229r,397c74,12494,124,12335,272,12190v272,-186,693,-411,965,-596c1880,11157,2375,10721,3019,10284,5146,8815,6210,7160,7002,5387,7423,4328,8165,3441,8214,2356v,-344,-49,-1430,,-2237c7571,1668,6111,4884,4825,6896xm16082,12084v1436,-265,3242,-635,4875,-675c18532,11091,12272,10456,7274,11329r-3414,715c4429,12071,5023,12124,5666,12229v1608,252,3043,556,4701,543c12346,12772,14252,12441,16082,12084xm25,12706r,450c49,13143,49,13129,74,13129v495,-264,965,-357,1386,-661c1608,12362,1781,12243,1930,12137v198,-27,396,-40,569,-53l7101,11118v5567,-967,12619,-106,14499,158c20437,10826,18680,10588,17369,10363v-1856,-304,-3959,-463,-5913,-450c10466,9913,9254,9993,8289,10125v-842,53,-1633,384,-2400,596c5616,10840,5270,10932,4973,11051v-346,159,-519,371,-891,464c3687,11713,2746,11899,2326,11899r-124,66c2326,11885,2449,11806,2548,11713v743,-516,1510,-966,2376,-1416c5518,9953,6408,10032,7151,9807v767,-145,1385,-423,1929,-728c10515,8378,11505,7557,12520,6697v742,-741,2573,-4209,2622,-4487c15167,2104,15192,1999,15192,1879,13732,3335,10194,6829,8487,7954,6656,9159,5023,9768,4503,9940v-74,66,-173,119,-247,185c3786,10456,1880,11779,1311,12084v-321,185,-890,384,-1286,622xm25,9688r,2065c1287,10562,3390,8457,4429,6816,5715,4778,7200,1509,7868,,6705,1376,4775,2488,3365,3785,2573,4566,1386,5307,1039,6234,569,7319,396,8431,99,9476v-50,80,-74,146,-74,212xe" fillcolor="#57d6c7 [3206]" stroked="f" strokeweight="1pt">
                  <v:stroke miterlimit="4" joinstyle="miter"/>
                  <v:path arrowok="t" o:extrusionok="f" o:connecttype="custom" o:connectlocs="554356,1028325;554356,1028325;554356,1028325;554356,1028325" o:connectangles="0,90,180,270"/>
                </v:shape>
                <v:shape id="Shape" o:spid="_x0000_s1053" style="position:absolute;top:67183;width:11383;height:12441;visibility:visible;mso-wrap-style:square;v-text-anchor:middle" coordsize="21136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" path="m24,6556c990,5641,2193,4726,3608,3851,11272,-843,13064,-425,13960,848v1155,1631,-1462,3401,-2005,3739c12545,4229,15917,2300,17285,4348v1202,1790,-2830,4157,-2830,4157c14455,8505,19313,7272,20067,8724v1085,2088,-3513,3898,-3513,3898c16554,12622,20562,11827,21081,13477v519,1651,-2641,3183,-8913,5251c12168,18728,4339,20757,,18171l,6556r24,xe" fillcolor="#8f72d0 [3208]" stroked="f" strokeweight="1pt">
                  <v:stroke miterlimit="4" joinstyle="miter"/>
                  <v:path arrowok="t" o:extrusionok="f" o:connecttype="custom" o:connectlocs="569174,622073;569174,622073;569174,622073;569174,622073" o:connectangles="0,90,180,270"/>
                </v:shape>
                <v:shape id="Shape" o:spid="_x0000_s1054" style="position:absolute;top:75438;width:2360;height:4459;visibility:visible;mso-wrap-style:square;v-text-anchor:middle" coordsize="17379,2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" path="m,153c3740,-269,8883,-28,11034,3592,13278,7514,3553,9747,3553,9747v,,18047,5550,12904,10377c15335,21150,13465,21331,11595,21090,7574,20486,3553,19219,,17409l,153xe" fillcolor="#57d6c7 [3206]" stroked="f" strokeweight="1pt">
                  <v:stroke miterlimit="4" joinstyle="miter"/>
                  <v:path arrowok="t" o:extrusionok="f" o:connecttype="custom" o:connectlocs="118022,222964;118022,222964;118022,222964;118022,222964" o:connectangles="0,90,180,270"/>
                </v:shape>
                <v:shape id="Shape" o:spid="_x0000_s1055" style="position:absolute;left:32766;top:87757;width:19119;height:12750;visibility:visible;mso-wrap-style:square;v-text-anchor:middle" coordsize="2147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" path="m19467,4195v-684,882,-1369,1721,-2182,2410c15301,8154,13104,12779,12862,13661v-86,302,-157,517,-243,732c13104,14027,13860,13360,14702,12306v1099,-1398,3567,-5895,4765,-8111xm12776,10176c13903,7186,15401,2280,16072,v-927,1958,-2240,3421,-3282,5228c12191,6325,11378,7315,11007,8692v-485,1635,-813,3356,-1184,4948c9652,14457,9466,15296,9366,16135v-42,409,-42,796,-85,1184c10208,15662,11849,12629,12776,10176xm1049,8971v,-43,14,-107,14,-150c1063,8864,1049,8907,1049,8971v,,,,,xm13461,17727r-2054,581c11720,18437,12034,18631,12377,18911v841,667,1583,1377,2525,1613c16001,20847,17128,20632,18226,20374v856,-172,1940,-452,2854,-258c19781,19212,16414,17168,13461,17727xm5971,19492v,,-328,688,-542,2108l5657,21600v642,-1484,1555,-3528,1869,-4496c9138,12005,8268,8003,8111,7508v-57,-150,-143,-322,-214,-494c7997,8132,8111,9638,8054,10822v-114,2560,-913,6497,-2083,8670xm6927,21600r456,c7925,20782,8482,20008,9081,19363v328,-345,614,-409,913,-796c10108,18416,10222,18265,10322,18115v114,,229,,328,21l13418,17362v3310,-624,7062,1893,8061,2624c20923,19083,19995,18437,19296,17857v-984,-775,-2111,-1356,-3210,-1679c15530,16028,14831,15942,14274,16006v-485,-43,-998,323,-1455,538c12634,16695,12420,16759,12248,16910v-214,194,-371,495,-585,581c11407,17727,10836,17878,10608,17814r-86,64c10608,17771,10693,17663,10765,17555v513,-688,1027,-1269,1612,-1850c12776,15275,13261,15533,13718,15318v456,-108,856,-452,1227,-839c15886,13618,16600,12478,17356,11295v571,-1054,2297,-6218,2382,-6626c19781,4518,19810,4346,19838,4152v-1113,2066,-3780,6971,-4979,8477c13604,14221,12562,14909,12234,15103v-57,86,-114,172,-185,258c11720,15813,10379,17577,10008,17964v-271,280,-656,516,-941,839c9181,18567,9238,18265,9381,18007v185,-236,471,-538,656,-774c10479,16652,10850,16049,11307,15469v1483,-1958,2411,-4389,3224,-7057c14988,6820,15573,5551,15815,3830v71,-560,271,-2259,457,-3529c15572,2625,14117,7444,12990,10413v-1341,3571,-4194,8347,-4223,8390c8753,18825,8753,18825,8739,18825v-443,731,-1199,1893,-1812,2775xm464,21600r1441,c1876,21363,1834,21127,1805,20890,1348,17706,792,13898,764,11080,478,13016,122,15318,64,15813v-185,1527,58,3743,400,5787xm2048,20804v42,280,71,538,114,796l3175,21600v-29,-237,-57,-473,-100,-710c2847,19341,1962,14780,1791,13963v-171,-904,-443,-1786,-642,-2647c1077,11015,1035,10649,1020,10284v-71,2818,528,7035,1028,10520xm5771,11983v-599,1893,-1270,4368,-1113,6541c4758,19492,4887,20567,4858,21600r314,c5386,20051,5757,19298,5771,19255,6784,17362,7669,13661,7797,10800,7854,9595,7726,7960,7612,6863v-157,817,-343,1700,-714,2431c6485,10047,6099,11058,5771,11983xe" fillcolor="#57d6c7 [3206]" stroked="f" strokeweight="1pt">
                  <v:stroke miterlimit="4" joinstyle="miter"/>
                  <v:path arrowok="t" o:extrusionok="f" o:connecttype="custom" o:connectlocs="955990,637541;955990,637541;955990,637541;955990,637541" o:connectangles="0,90,180,270"/>
                </v:shape>
                <v:shape id="Shape" o:spid="_x0000_s1056" style="position:absolute;left:65659;top:86741;width:12070;height:10695;visibility:visible;mso-wrap-style:square;v-text-anchor:middle" coordsize="21363,2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" path="m842,182v404,531,809,1062,1236,1593c2528,2407,3202,3090,3179,3116v1192,1416,7665,8043,9193,9358c11428,9869,12372,3723,13249,2711v1416,-1619,2742,10370,494,10901c15766,15357,18396,17128,21363,18848r,2453c16755,18342,13833,15888,13294,15408v,25,,25,,25c13676,18316,5270,19176,3899,18241,2415,17229,9675,13941,12327,14548,8754,11310,3337,5038,2370,3798,1629,2938,1629,2938,1246,2306,842,1775,460,1244,78,687,-237,283,482,-299,842,182xe" fillcolor="#57d6c7 [3206]" stroked="f" strokeweight="1pt">
                  <v:stroke miterlimit="4" joinstyle="miter"/>
                  <v:path arrowok="t" o:extrusionok="f" o:connecttype="custom" o:connectlocs="603541,534778;603541,534778;603541,534778;603541,534778" o:connectangles="0,90,180,270"/>
                </v:shape>
                <v:shape id="Shape" o:spid="_x0000_s1057" style="position:absolute;left:57023;top:78486;width:14956;height:15124;visibility:visible;mso-wrap-style:square;v-text-anchor:middle" coordsize="20125,2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" path="m829,8123c1837,7244,4862,7142,6571,7819v1691,676,1691,676,1691,676c8262,8495,3392,6026,3050,4436,2623,2423,4349,884,6263,2220v1162,812,4136,5294,4136,5294c10399,7514,7869,3742,9271,1357,10621,-943,13406,4,13560,1797v102,1150,-1453,6039,-1453,6039c12107,7836,14824,2457,16704,2660v1880,203,3503,1674,2854,3569c18806,8428,13081,9696,13081,9696v,,5161,-338,6306,711c21096,11963,19507,14483,17952,14534v-2376,68,-5879,-2706,-5879,-2706c12073,11828,15491,16293,14893,18238v-684,2233,-3093,2419,-4477,998c9390,18171,9988,12589,9988,12589v,,-2102,5971,-4596,5582c1427,17545,2367,14179,5323,12369,7699,10931,8211,10559,8211,10559v,,-5246,2013,-6989,896c-504,10322,-179,9003,829,8123xe" fillcolor="#fbd703 [3205]" stroked="f" strokeweight="1pt">
                  <v:stroke miterlimit="4" joinstyle="miter"/>
                  <v:path arrowok="t" o:extrusionok="f" o:connecttype="custom" o:connectlocs="747828,756233;747828,756233;747828,756233;747828,756233" o:connectangles="0,90,180,270"/>
                </v:shape>
                <v:shape id="Shape" o:spid="_x0000_s1058" style="position:absolute;left:63373;top:84328;width:3207;height:3055;visibility:visible;mso-wrap-style:square;v-text-anchor:middle" coordsize="20904,2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" path="m9252,15943v-993,1302,-828,3210,414,4251c10907,21235,12728,21061,13721,19760v993,-1301,828,-3209,-414,-4250c12066,14382,10245,14642,9252,15943xm12893,5534v1242,1041,3062,867,4056,-434c17942,3799,17776,1890,16535,849,15293,-191,13473,-18,12480,1283v-1076,1215,-828,3123,413,4251xm15790,10305v-993,1301,-828,3210,414,4250c17445,15596,19266,15423,20259,14122v993,-1301,828,-3210,-414,-4251c18604,8830,16783,9004,15790,10305xm8093,7702v-993,1302,-827,3210,414,4251c9749,12994,11569,12821,12562,11519v993,-1301,828,-3209,-413,-4250c10990,6228,9169,6401,8093,7702xm1059,14902v1241,1041,3062,868,4055,-433c6107,13168,5942,11259,4700,10218,3459,9177,1638,9351,645,10652v-993,1301,-828,3209,414,4250xm7597,4927c8590,3625,8424,1717,7183,676,5942,-365,4121,-191,3128,1110v-993,1301,-828,3209,414,4250c4700,6401,6604,6228,7597,4927xe" fillcolor="#8f72d0 [3208]" stroked="f" strokeweight="1pt">
                  <v:stroke miterlimit="4" joinstyle="miter"/>
                  <v:path arrowok="t" o:extrusionok="f" o:connecttype="custom" o:connectlocs="160396,152776;160396,152776;160396,152776;160396,152776" o:connectangles="0,90,180,270"/>
                </v:shape>
                <w10:wrap anchorx="page" anchory="page"/>
                <w10:anchorlock/>
              </v:group>
            </w:pict>
          </mc:Fallback>
        </mc:AlternateContent>
      </w:r>
    </w:p>
    <w:p w14:paraId="1CF11E87" w14:textId="31165FAA" w:rsidR="00C44DAB" w:rsidRPr="00C44DAB" w:rsidRDefault="00510901" w:rsidP="00510901">
      <w:pPr>
        <w:pStyle w:val="Heading2"/>
        <w:tabs>
          <w:tab w:val="left" w:pos="1521"/>
          <w:tab w:val="left" w:pos="8601"/>
        </w:tabs>
        <w:ind w:left="108"/>
        <w:rPr>
          <w:rFonts w:ascii="Aharoni" w:hAnsi="Aharoni" w:cs="Aharoni"/>
          <w:color w:val="000000" w:themeColor="text1"/>
          <w:sz w:val="72"/>
          <w:szCs w:val="72"/>
        </w:rPr>
      </w:pPr>
      <w:r w:rsidRPr="00C44DAB">
        <w:rPr>
          <w:rFonts w:ascii="Aharoni" w:hAnsi="Aharoni" w:cs="Aharoni" w:hint="cs"/>
          <w:color w:val="000000" w:themeColor="text1"/>
          <w:sz w:val="72"/>
          <w:szCs w:val="72"/>
        </w:rPr>
        <w:t>St. Nicholas</w:t>
      </w:r>
      <w:r w:rsidR="00C44DAB" w:rsidRPr="00C44DAB">
        <w:rPr>
          <w:rFonts w:ascii="Aharoni" w:hAnsi="Aharoni" w:cs="Aharoni"/>
          <w:color w:val="000000" w:themeColor="text1"/>
          <w:sz w:val="72"/>
          <w:szCs w:val="72"/>
        </w:rPr>
        <w:t>’</w:t>
      </w:r>
      <w:r w:rsidRPr="00C44DAB">
        <w:rPr>
          <w:rFonts w:ascii="Aharoni" w:hAnsi="Aharoni" w:cs="Aharoni" w:hint="cs"/>
          <w:color w:val="000000" w:themeColor="text1"/>
          <w:sz w:val="72"/>
          <w:szCs w:val="72"/>
        </w:rPr>
        <w:t xml:space="preserve"> Easter </w:t>
      </w:r>
    </w:p>
    <w:p w14:paraId="1583CA09" w14:textId="78ADF312" w:rsidR="00510901" w:rsidRPr="00C44DAB" w:rsidRDefault="00510901" w:rsidP="00510901">
      <w:pPr>
        <w:pStyle w:val="Heading2"/>
        <w:tabs>
          <w:tab w:val="left" w:pos="1521"/>
          <w:tab w:val="left" w:pos="8601"/>
        </w:tabs>
        <w:ind w:left="108"/>
        <w:rPr>
          <w:rFonts w:ascii="Aharoni" w:hAnsi="Aharoni" w:cs="Aharoni"/>
          <w:sz w:val="72"/>
          <w:szCs w:val="72"/>
        </w:rPr>
      </w:pPr>
      <w:r w:rsidRPr="00C44DAB">
        <w:rPr>
          <w:rFonts w:ascii="Aharoni" w:hAnsi="Aharoni" w:cs="Aharoni" w:hint="cs"/>
          <w:color w:val="000000" w:themeColor="text1"/>
          <w:sz w:val="72"/>
          <w:szCs w:val="72"/>
        </w:rPr>
        <w:t>One Stop ShoppinG</w:t>
      </w:r>
    </w:p>
    <w:p w14:paraId="2EC8EA68" w14:textId="363D4125" w:rsidR="006C04D0" w:rsidRPr="0035286D" w:rsidRDefault="00145253" w:rsidP="0035286D">
      <w:pPr>
        <w:pStyle w:val="Heading1"/>
        <w:rPr>
          <w:color w:val="7030A0"/>
        </w:rPr>
      </w:pPr>
      <w:r w:rsidRPr="00C10E7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A93C07" wp14:editId="729AA531">
                <wp:simplePos x="0" y="0"/>
                <wp:positionH relativeFrom="margin">
                  <wp:posOffset>2180590</wp:posOffset>
                </wp:positionH>
                <wp:positionV relativeFrom="paragraph">
                  <wp:posOffset>503242</wp:posOffset>
                </wp:positionV>
                <wp:extent cx="3343275" cy="1102360"/>
                <wp:effectExtent l="0" t="0" r="0" b="0"/>
                <wp:wrapNone/>
                <wp:docPr id="1314394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1023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5648B80" w14:textId="613304C0" w:rsidR="00AE4153" w:rsidRDefault="00AE4153" w:rsidP="00496B40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E4153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Meatless P</w:t>
                            </w:r>
                            <w:r w:rsidR="00D4112F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i</w:t>
                            </w:r>
                            <w:r w:rsidRPr="00AE4153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erogies </w:t>
                            </w:r>
                            <w:r w:rsidR="00D4060C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from </w:t>
                            </w:r>
                            <w:r w:rsidR="00B95965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Cop Out</w:t>
                            </w:r>
                          </w:p>
                          <w:p w14:paraId="0C05F445" w14:textId="77777777" w:rsidR="008D5F3D" w:rsidRPr="006263C1" w:rsidRDefault="008D5F3D" w:rsidP="008D5F3D">
                            <w:pPr>
                              <w:spacing w:after="80"/>
                              <w:jc w:val="lef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263C1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Potato &amp; Cheese $13.50/</w:t>
                            </w:r>
                            <w:proofErr w:type="spellStart"/>
                            <w:r w:rsidRPr="006263C1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doz</w:t>
                            </w:r>
                            <w:proofErr w:type="spellEnd"/>
                          </w:p>
                          <w:p w14:paraId="5B78BA4E" w14:textId="77777777" w:rsidR="008D5F3D" w:rsidRPr="006263C1" w:rsidRDefault="008D5F3D" w:rsidP="008D5F3D">
                            <w:pPr>
                              <w:spacing w:after="80"/>
                              <w:jc w:val="lef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263C1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Potato &amp; Sauerkraut $13.50/</w:t>
                            </w:r>
                            <w:proofErr w:type="spellStart"/>
                            <w:r w:rsidRPr="006263C1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doz</w:t>
                            </w:r>
                            <w:proofErr w:type="spellEnd"/>
                          </w:p>
                          <w:p w14:paraId="419027DD" w14:textId="77777777" w:rsidR="008D5F3D" w:rsidRPr="006263C1" w:rsidRDefault="008D5F3D" w:rsidP="008D5F3D">
                            <w:pPr>
                              <w:spacing w:after="80"/>
                              <w:jc w:val="lef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263C1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Cottage Cheese $14.50/</w:t>
                            </w:r>
                            <w:proofErr w:type="spellStart"/>
                            <w:r w:rsidRPr="006263C1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doz</w:t>
                            </w:r>
                            <w:proofErr w:type="spellEnd"/>
                          </w:p>
                          <w:p w14:paraId="26F5004D" w14:textId="77777777" w:rsidR="00DE18DE" w:rsidRPr="00AE4153" w:rsidRDefault="00DE18DE" w:rsidP="00496B40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3C07" id="_x0000_s1032" type="#_x0000_t202" style="position:absolute;left:0;text-align:left;margin-left:171.7pt;margin-top:39.65pt;width:263.25pt;height:86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" filled="f" stroked="f" strokeweight="1pt">
                <v:stroke miterlimit="4"/>
                <v:textbox inset="4pt,4pt,4pt,4pt">
                  <w:txbxContent>
                    <w:p w14:paraId="55648B80" w14:textId="613304C0" w:rsidR="00AE4153" w:rsidRDefault="00AE4153" w:rsidP="00496B40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AE4153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Meatless P</w:t>
                      </w:r>
                      <w:r w:rsidR="00D4112F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i</w:t>
                      </w:r>
                      <w:r w:rsidRPr="00AE4153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erogies </w:t>
                      </w:r>
                      <w:r w:rsidR="00D4060C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from </w:t>
                      </w:r>
                      <w:r w:rsidR="00B95965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Cop Out</w:t>
                      </w:r>
                    </w:p>
                    <w:p w14:paraId="0C05F445" w14:textId="77777777" w:rsidR="008D5F3D" w:rsidRPr="006263C1" w:rsidRDefault="008D5F3D" w:rsidP="008D5F3D">
                      <w:pPr>
                        <w:spacing w:after="80"/>
                        <w:jc w:val="lef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6263C1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Potato &amp; Cheese $13.50/</w:t>
                      </w:r>
                      <w:proofErr w:type="spellStart"/>
                      <w:r w:rsidRPr="006263C1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doz</w:t>
                      </w:r>
                      <w:proofErr w:type="spellEnd"/>
                    </w:p>
                    <w:p w14:paraId="5B78BA4E" w14:textId="77777777" w:rsidR="008D5F3D" w:rsidRPr="006263C1" w:rsidRDefault="008D5F3D" w:rsidP="008D5F3D">
                      <w:pPr>
                        <w:spacing w:after="80"/>
                        <w:jc w:val="lef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6263C1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Potato &amp; Sauerkraut $13.50/</w:t>
                      </w:r>
                      <w:proofErr w:type="spellStart"/>
                      <w:r w:rsidRPr="006263C1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doz</w:t>
                      </w:r>
                      <w:proofErr w:type="spellEnd"/>
                    </w:p>
                    <w:p w14:paraId="419027DD" w14:textId="77777777" w:rsidR="008D5F3D" w:rsidRPr="006263C1" w:rsidRDefault="008D5F3D" w:rsidP="008D5F3D">
                      <w:pPr>
                        <w:spacing w:after="80"/>
                        <w:jc w:val="lef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6263C1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Cottage Cheese $14.50/</w:t>
                      </w:r>
                      <w:proofErr w:type="spellStart"/>
                      <w:r w:rsidRPr="006263C1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doz</w:t>
                      </w:r>
                      <w:proofErr w:type="spellEnd"/>
                    </w:p>
                    <w:p w14:paraId="26F5004D" w14:textId="77777777" w:rsidR="00DE18DE" w:rsidRPr="00AE4153" w:rsidRDefault="00DE18DE" w:rsidP="00496B40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C27" w:rsidRPr="00C10E7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33CB61" wp14:editId="66F8FA1C">
                <wp:simplePos x="0" y="0"/>
                <wp:positionH relativeFrom="column">
                  <wp:posOffset>531495</wp:posOffset>
                </wp:positionH>
                <wp:positionV relativeFrom="paragraph">
                  <wp:posOffset>600435</wp:posOffset>
                </wp:positionV>
                <wp:extent cx="1610360" cy="361950"/>
                <wp:effectExtent l="0" t="0" r="0" b="0"/>
                <wp:wrapNone/>
                <wp:docPr id="16676071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361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91FB113" w14:textId="08AA2D57" w:rsidR="003A1CC6" w:rsidRPr="00E30D57" w:rsidRDefault="003A1CC6" w:rsidP="003A1CC6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Choose From: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CB61" id="_x0000_s1033" type="#_x0000_t202" style="position:absolute;left:0;text-align:left;margin-left:41.85pt;margin-top:47.3pt;width:126.8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" filled="f" stroked="f" strokeweight="1pt">
                <v:stroke miterlimit="4"/>
                <v:textbox inset="4pt,4pt,4pt,4pt">
                  <w:txbxContent>
                    <w:p w14:paraId="291FB113" w14:textId="08AA2D57" w:rsidR="003A1CC6" w:rsidRPr="00E30D57" w:rsidRDefault="003A1CC6" w:rsidP="003A1CC6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Choose From:</w:t>
                      </w:r>
                    </w:p>
                  </w:txbxContent>
                </v:textbox>
              </v:shape>
            </w:pict>
          </mc:Fallback>
        </mc:AlternateContent>
      </w:r>
      <w:r w:rsidR="00510901" w:rsidRPr="00D55A70">
        <w:rPr>
          <w:b w:val="0"/>
          <w:caps w:val="0"/>
          <w:color w:val="FFFFFF" w:themeColor="background1"/>
          <w:sz w:val="36"/>
        </w:rPr>
        <w:tab/>
      </w:r>
      <w:r w:rsidR="00510901" w:rsidRPr="00CC298F">
        <w:rPr>
          <w:color w:val="7030A0"/>
        </w:rPr>
        <w:t>OrDER By March 1</w:t>
      </w:r>
      <w:r w:rsidR="00476D1B">
        <w:rPr>
          <w:color w:val="7030A0"/>
        </w:rPr>
        <w:t>3</w:t>
      </w:r>
      <w:r w:rsidR="00510901" w:rsidRPr="00CC298F">
        <w:rPr>
          <w:color w:val="7030A0"/>
        </w:rPr>
        <w:t>th</w:t>
      </w:r>
    </w:p>
    <w:p w14:paraId="60C98FFC" w14:textId="4F2946CC" w:rsidR="00510901" w:rsidRPr="0057577E" w:rsidRDefault="00510901" w:rsidP="00320B4F">
      <w:pPr>
        <w:jc w:val="both"/>
        <w:rPr>
          <w:color w:val="auto"/>
        </w:rPr>
      </w:pPr>
    </w:p>
    <w:p w14:paraId="6B2E38B7" w14:textId="7D8DF19F" w:rsidR="00547585" w:rsidRDefault="001E113A" w:rsidP="0057577E">
      <w:pPr>
        <w:rPr>
          <w:color w:val="auto"/>
        </w:rPr>
      </w:pPr>
      <w:r w:rsidRPr="00C10E7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401663" wp14:editId="0E6388B3">
                <wp:simplePos x="0" y="0"/>
                <wp:positionH relativeFrom="page">
                  <wp:posOffset>1176655</wp:posOffset>
                </wp:positionH>
                <wp:positionV relativeFrom="paragraph">
                  <wp:posOffset>106367</wp:posOffset>
                </wp:positionV>
                <wp:extent cx="3534770" cy="619125"/>
                <wp:effectExtent l="0" t="0" r="0" b="0"/>
                <wp:wrapNone/>
                <wp:docPr id="14811400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770" cy="619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ADB31C" w14:textId="63B92029" w:rsidR="003C4ACE" w:rsidRDefault="003C4ACE" w:rsidP="003C4ACE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Nut Bread</w:t>
                            </w:r>
                            <w:r w:rsidRPr="00AE4153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C212C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from Glencoe Gourmet</w:t>
                            </w:r>
                          </w:p>
                          <w:p w14:paraId="3CD3433E" w14:textId="1C7DFB4E" w:rsidR="002C5CEB" w:rsidRPr="008E50A7" w:rsidRDefault="006C2949" w:rsidP="002C5CEB">
                            <w:pPr>
                              <w:spacing w:after="80"/>
                              <w:jc w:val="left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C2949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$17</w:t>
                            </w:r>
                            <w:r w:rsidR="00BC212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per </w:t>
                            </w:r>
                            <w:r w:rsidR="002C5CEB" w:rsidRPr="002C5CE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="00474708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  <w:r w:rsidR="002C5CEB" w:rsidRPr="002C5CE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” Loaf </w:t>
                            </w:r>
                            <w:r w:rsidR="00BC212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10F238B" w14:textId="77777777" w:rsidR="002C5CEB" w:rsidRDefault="002C5CEB" w:rsidP="003C4ACE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3D65315C" w14:textId="77777777" w:rsidR="00D4060C" w:rsidRPr="00AE4153" w:rsidRDefault="00D4060C" w:rsidP="003C4ACE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1663" id="_x0000_s1034" type="#_x0000_t202" style="position:absolute;left:0;text-align:left;margin-left:92.65pt;margin-top:8.4pt;width:278.35pt;height:48.7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" filled="f" stroked="f" strokeweight="1pt">
                <v:stroke miterlimit="4"/>
                <v:textbox inset="4pt,4pt,4pt,4pt">
                  <w:txbxContent>
                    <w:p w14:paraId="7FADB31C" w14:textId="63B92029" w:rsidR="003C4ACE" w:rsidRDefault="003C4ACE" w:rsidP="003C4ACE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Nut Bread</w:t>
                      </w:r>
                      <w:r w:rsidRPr="00AE4153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BC212C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from Glencoe Gourmet</w:t>
                      </w:r>
                    </w:p>
                    <w:p w14:paraId="3CD3433E" w14:textId="1C7DFB4E" w:rsidR="002C5CEB" w:rsidRPr="008E50A7" w:rsidRDefault="006C2949" w:rsidP="002C5CEB">
                      <w:pPr>
                        <w:spacing w:after="80"/>
                        <w:jc w:val="left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6C2949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$17</w:t>
                      </w:r>
                      <w:r w:rsidR="00BC212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per </w:t>
                      </w:r>
                      <w:r w:rsidR="002C5CEB" w:rsidRPr="002C5CE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1</w:t>
                      </w:r>
                      <w:r w:rsidR="00474708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3</w:t>
                      </w:r>
                      <w:r w:rsidR="002C5CEB" w:rsidRPr="002C5CE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” Loaf </w:t>
                      </w:r>
                      <w:r w:rsidR="00BC212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10F238B" w14:textId="77777777" w:rsidR="002C5CEB" w:rsidRDefault="002C5CEB" w:rsidP="003C4ACE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3D65315C" w14:textId="77777777" w:rsidR="00D4060C" w:rsidRPr="00AE4153" w:rsidRDefault="00D4060C" w:rsidP="003C4ACE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3E7965" w14:textId="4D97956F" w:rsidR="00547585" w:rsidRPr="0057577E" w:rsidRDefault="001105C7" w:rsidP="0057577E">
      <w:pPr>
        <w:rPr>
          <w:color w:val="auto"/>
        </w:rPr>
      </w:pPr>
      <w:r w:rsidRPr="005C72EF">
        <w:rPr>
          <w:sz w:val="16"/>
          <w:szCs w:val="16"/>
        </w:rPr>
        <w:drawing>
          <wp:anchor distT="0" distB="0" distL="114300" distR="114300" simplePos="0" relativeHeight="251734016" behindDoc="0" locked="0" layoutInCell="1" allowOverlap="1" wp14:anchorId="5075B230" wp14:editId="3E8F201E">
            <wp:simplePos x="0" y="0"/>
            <wp:positionH relativeFrom="margin">
              <wp:posOffset>4998398</wp:posOffset>
            </wp:positionH>
            <wp:positionV relativeFrom="paragraph">
              <wp:posOffset>328930</wp:posOffset>
            </wp:positionV>
            <wp:extent cx="1090295" cy="1090295"/>
            <wp:effectExtent l="0" t="0" r="0" b="0"/>
            <wp:wrapNone/>
            <wp:docPr id="110118186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A66B3BF-A398-D4CC-65E2-16EC294D9B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A66B3BF-A398-D4CC-65E2-16EC294D9B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7C6" w:rsidRPr="00C10E7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2595BF" wp14:editId="4B4C9572">
                <wp:simplePos x="0" y="0"/>
                <wp:positionH relativeFrom="page">
                  <wp:posOffset>1145862</wp:posOffset>
                </wp:positionH>
                <wp:positionV relativeFrom="paragraph">
                  <wp:posOffset>178435</wp:posOffset>
                </wp:positionV>
                <wp:extent cx="5581650" cy="1705970"/>
                <wp:effectExtent l="0" t="0" r="0" b="0"/>
                <wp:wrapNone/>
                <wp:docPr id="11404331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7059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AFAEEB4" w14:textId="2359D3D0" w:rsidR="00FE40EE" w:rsidRDefault="00FE40EE" w:rsidP="00FE40EE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Easter Candy</w:t>
                            </w:r>
                            <w:r w:rsidRPr="00AE4153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56D9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From Betsy Ann Cho</w:t>
                            </w:r>
                            <w:r w:rsidR="000C5D14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c</w:t>
                            </w:r>
                            <w:r w:rsidR="009656D9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o</w:t>
                            </w:r>
                            <w:r w:rsidR="000C5D14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l</w:t>
                            </w:r>
                            <w:r w:rsidR="009656D9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ates</w:t>
                            </w:r>
                          </w:p>
                          <w:p w14:paraId="3F70749D" w14:textId="77777777" w:rsidR="00E6012B" w:rsidRDefault="00D7688D" w:rsidP="00FE40EE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Fill out</w:t>
                            </w:r>
                            <w:r w:rsidR="007611F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an order form in church or</w:t>
                            </w:r>
                          </w:p>
                          <w:p w14:paraId="3495DC81" w14:textId="5836780F" w:rsidR="00FE31CE" w:rsidRDefault="007611FC" w:rsidP="00FE40EE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o</w:t>
                            </w:r>
                            <w:r w:rsidR="007321C8"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rder</w:t>
                            </w:r>
                            <w:proofErr w:type="spellEnd"/>
                            <w:r w:rsidR="007321C8"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d</w:t>
                            </w:r>
                            <w:r w:rsidR="007321C8"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irectly at betsyann.com</w:t>
                            </w:r>
                            <w:r w:rsidR="00C779DA"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or scan</w:t>
                            </w:r>
                            <w:r w:rsidR="00FB1637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this QR code</w:t>
                            </w:r>
                            <w:r w:rsidR="00C413D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F3ACB60" w14:textId="77777777" w:rsidR="002270D4" w:rsidRDefault="00C779DA" w:rsidP="00FE40EE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869E7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Be sure</w:t>
                            </w:r>
                            <w:r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="00A83F10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place</w:t>
                            </w:r>
                            <w:r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="00945E5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comments </w:t>
                            </w:r>
                            <w:r w:rsidR="003C4A56"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before</w:t>
                            </w:r>
                          </w:p>
                          <w:p w14:paraId="4C1F777D" w14:textId="17098D60" w:rsidR="006A2632" w:rsidRDefault="001967C6" w:rsidP="00145253">
                            <w:pPr>
                              <w:spacing w:before="80" w:after="80" w:line="216" w:lineRule="auto"/>
                              <w:jc w:val="lef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p</w:t>
                            </w:r>
                            <w:r w:rsidR="003C4A56"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lacing your order</w:t>
                            </w:r>
                            <w:r w:rsidR="00D23825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79DA"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“St. Nicholas </w:t>
                            </w:r>
                            <w:r w:rsidR="00565BB2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Church </w:t>
                            </w:r>
                            <w:r w:rsidR="00C779DA"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Fund</w:t>
                            </w:r>
                            <w:r w:rsidR="00D43036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r</w:t>
                            </w:r>
                            <w:r w:rsidR="00C779DA" w:rsidRPr="00C2766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aiser</w:t>
                            </w:r>
                            <w:r w:rsidR="00D23825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”</w:t>
                            </w:r>
                            <w:r w:rsidR="006D53A2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EB9A2FC" w14:textId="77777777" w:rsidR="001105C7" w:rsidRDefault="001967C6" w:rsidP="00145253">
                            <w:pPr>
                              <w:spacing w:before="80" w:after="80" w:line="216" w:lineRule="auto"/>
                              <w:jc w:val="left"/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 w:rsidR="00145253" w:rsidRPr="00D46C6E"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nd</w:t>
                            </w:r>
                            <w:r w:rsidR="006A2632"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5253" w:rsidRPr="00D46C6E"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select </w:t>
                            </w:r>
                            <w:r w:rsidR="00145253"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“</w:t>
                            </w:r>
                            <w:r w:rsidR="00145253" w:rsidRPr="002E42D9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PICK UP</w:t>
                            </w:r>
                            <w:r w:rsidR="00145253"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” </w:t>
                            </w:r>
                            <w:r w:rsidR="00145253" w:rsidRPr="00D46C6E"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 your candy will b</w:t>
                            </w:r>
                            <w:r w:rsidR="00145253"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 ready for you at </w:t>
                            </w:r>
                          </w:p>
                          <w:p w14:paraId="0A7C7134" w14:textId="13D0076D" w:rsidR="00145253" w:rsidRPr="0059147F" w:rsidRDefault="00145253" w:rsidP="00145253">
                            <w:pPr>
                              <w:spacing w:before="80" w:after="80" w:line="216" w:lineRule="auto"/>
                              <w:jc w:val="left"/>
                              <w:rPr>
                                <w:rFonts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St. Nicholas on March 29</w:t>
                            </w:r>
                            <w:r w:rsidRPr="00E775D7"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with other items ordered. </w:t>
                            </w:r>
                          </w:p>
                          <w:p w14:paraId="6B4717D5" w14:textId="630F8E10" w:rsidR="00C779DA" w:rsidRDefault="00C779DA" w:rsidP="00FE40EE">
                            <w:pPr>
                              <w:spacing w:after="40"/>
                              <w:jc w:val="lef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595BF" id="_x0000_s1035" type="#_x0000_t202" style="position:absolute;left:0;text-align:left;margin-left:90.25pt;margin-top:14.05pt;width:439.5pt;height:134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" filled="f" stroked="f" strokeweight="1pt">
                <v:stroke miterlimit="4"/>
                <v:textbox inset="4pt,4pt,4pt,4pt">
                  <w:txbxContent>
                    <w:p w14:paraId="0AFAEEB4" w14:textId="2359D3D0" w:rsidR="00FE40EE" w:rsidRDefault="00FE40EE" w:rsidP="00FE40EE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Easter Candy</w:t>
                      </w:r>
                      <w:r w:rsidRPr="00AE4153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9656D9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From Betsy Ann Cho</w:t>
                      </w:r>
                      <w:r w:rsidR="000C5D14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c</w:t>
                      </w:r>
                      <w:r w:rsidR="009656D9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o</w:t>
                      </w:r>
                      <w:r w:rsidR="000C5D14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l</w:t>
                      </w:r>
                      <w:r w:rsidR="009656D9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ates</w:t>
                      </w:r>
                    </w:p>
                    <w:p w14:paraId="3F70749D" w14:textId="77777777" w:rsidR="00E6012B" w:rsidRDefault="00D7688D" w:rsidP="00FE40EE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Fill out</w:t>
                      </w:r>
                      <w:r w:rsidR="007611F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an order form in church or</w:t>
                      </w:r>
                    </w:p>
                    <w:p w14:paraId="3495DC81" w14:textId="5836780F" w:rsidR="00FE31CE" w:rsidRDefault="007611FC" w:rsidP="00FE40EE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o</w:t>
                      </w:r>
                      <w:r w:rsidR="007321C8"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rder</w:t>
                      </w:r>
                      <w:proofErr w:type="spellEnd"/>
                      <w:r w:rsidR="007321C8"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d</w:t>
                      </w:r>
                      <w:r w:rsidR="007321C8"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irectly at betsyann.com</w:t>
                      </w:r>
                      <w:r w:rsidR="00C779DA"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or scan</w:t>
                      </w:r>
                      <w:r w:rsidR="00FB1637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this QR code</w:t>
                      </w:r>
                      <w:r w:rsidR="00C413D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:</w:t>
                      </w:r>
                    </w:p>
                    <w:p w14:paraId="6F3ACB60" w14:textId="77777777" w:rsidR="002270D4" w:rsidRDefault="00C779DA" w:rsidP="00FE40EE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8869E7">
                        <w:rPr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  <w:t>Be sure</w:t>
                      </w:r>
                      <w:r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to </w:t>
                      </w:r>
                      <w:r w:rsidR="00A83F10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place</w:t>
                      </w:r>
                      <w:r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in </w:t>
                      </w:r>
                      <w:r w:rsidR="00945E5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the </w:t>
                      </w:r>
                      <w:r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comments </w:t>
                      </w:r>
                      <w:r w:rsidR="003C4A56"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before</w:t>
                      </w:r>
                    </w:p>
                    <w:p w14:paraId="4C1F777D" w14:textId="17098D60" w:rsidR="006A2632" w:rsidRDefault="001967C6" w:rsidP="00145253">
                      <w:pPr>
                        <w:spacing w:before="80" w:after="80" w:line="216" w:lineRule="auto"/>
                        <w:jc w:val="lef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p</w:t>
                      </w:r>
                      <w:r w:rsidR="003C4A56"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lacing your order</w:t>
                      </w:r>
                      <w:r w:rsidR="00D23825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C779DA"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“St. Nicholas </w:t>
                      </w:r>
                      <w:r w:rsidR="00565BB2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Church </w:t>
                      </w:r>
                      <w:r w:rsidR="00C779DA"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Fund</w:t>
                      </w:r>
                      <w:r w:rsidR="00D43036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r</w:t>
                      </w:r>
                      <w:r w:rsidR="00C779DA" w:rsidRPr="00C2766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aiser</w:t>
                      </w:r>
                      <w:r w:rsidR="00D23825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”</w:t>
                      </w:r>
                      <w:r w:rsidR="006D53A2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EB9A2FC" w14:textId="77777777" w:rsidR="001105C7" w:rsidRDefault="001967C6" w:rsidP="00145253">
                      <w:pPr>
                        <w:spacing w:before="80" w:after="80" w:line="216" w:lineRule="auto"/>
                        <w:jc w:val="left"/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  <w:r w:rsidR="00145253" w:rsidRPr="00D46C6E"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nd</w:t>
                      </w:r>
                      <w:r w:rsidR="006A2632"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45253" w:rsidRPr="00D46C6E"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select </w:t>
                      </w:r>
                      <w:r w:rsidR="00145253"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“</w:t>
                      </w:r>
                      <w:r w:rsidR="00145253" w:rsidRPr="002E42D9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PICK UP</w:t>
                      </w:r>
                      <w:r w:rsidR="00145253"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” </w:t>
                      </w:r>
                      <w:r w:rsidR="00145253" w:rsidRPr="00D46C6E"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so your candy will b</w:t>
                      </w:r>
                      <w:r w:rsidR="00145253"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 ready for you at </w:t>
                      </w:r>
                    </w:p>
                    <w:p w14:paraId="0A7C7134" w14:textId="13D0076D" w:rsidR="00145253" w:rsidRPr="0059147F" w:rsidRDefault="00145253" w:rsidP="00145253">
                      <w:pPr>
                        <w:spacing w:before="80" w:after="80" w:line="216" w:lineRule="auto"/>
                        <w:jc w:val="left"/>
                        <w:rPr>
                          <w:rFonts w:hAnsi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St. Nicholas on March 29</w:t>
                      </w:r>
                      <w:r w:rsidRPr="00E775D7"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with other items ordered. </w:t>
                      </w:r>
                    </w:p>
                    <w:p w14:paraId="6B4717D5" w14:textId="630F8E10" w:rsidR="00C779DA" w:rsidRDefault="00C779DA" w:rsidP="00FE40EE">
                      <w:pPr>
                        <w:spacing w:after="40"/>
                        <w:jc w:val="lef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897625" w14:textId="74DB2BA7" w:rsidR="00510901" w:rsidRPr="00D55A70" w:rsidRDefault="00510901" w:rsidP="00D55A70">
      <w:pPr>
        <w:tabs>
          <w:tab w:val="left" w:pos="1521"/>
          <w:tab w:val="left" w:pos="8601"/>
        </w:tabs>
        <w:ind w:left="108"/>
        <w:jc w:val="left"/>
      </w:pPr>
      <w:r w:rsidRPr="00D55A70">
        <w:tab/>
      </w:r>
    </w:p>
    <w:p w14:paraId="71C0C2B8" w14:textId="2F639E3E" w:rsidR="00FE40EE" w:rsidRDefault="00FE40EE" w:rsidP="00953D8A"/>
    <w:p w14:paraId="53FBA86E" w14:textId="1BBA82DF" w:rsidR="003C4ACE" w:rsidRDefault="001E113A" w:rsidP="00953D8A">
      <w:r w:rsidRPr="00C10E7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1B181D" wp14:editId="6E619A80">
                <wp:simplePos x="0" y="0"/>
                <wp:positionH relativeFrom="margin">
                  <wp:posOffset>379730</wp:posOffset>
                </wp:positionH>
                <wp:positionV relativeFrom="paragraph">
                  <wp:posOffset>401642</wp:posOffset>
                </wp:positionV>
                <wp:extent cx="5567045" cy="657860"/>
                <wp:effectExtent l="0" t="0" r="0" b="0"/>
                <wp:wrapNone/>
                <wp:docPr id="17010735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045" cy="6578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6944B6D" w14:textId="300FEF4F" w:rsidR="00D3724C" w:rsidRPr="00E30D57" w:rsidRDefault="00D3724C" w:rsidP="00D3724C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30D57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Pick up Your ordered Items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Palm Sunday</w:t>
                            </w:r>
                            <w:r w:rsidR="00703F23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March 29</w:t>
                            </w:r>
                            <w:r w:rsidRPr="00E71258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at St. Nicholas Church Hall </w:t>
                            </w:r>
                            <w:r w:rsidR="005321A9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between </w:t>
                            </w:r>
                            <w:r w:rsidR="00D51601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11:00am to 1:00pm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181D" id="_x0000_s1036" type="#_x0000_t202" style="position:absolute;left:0;text-align:left;margin-left:29.9pt;margin-top:31.65pt;width:438.35pt;height:51.8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" filled="f" stroked="f" strokeweight="1pt">
                <v:stroke miterlimit="4"/>
                <v:textbox inset="4pt,4pt,4pt,4pt">
                  <w:txbxContent>
                    <w:p w14:paraId="26944B6D" w14:textId="300FEF4F" w:rsidR="00D3724C" w:rsidRPr="00E30D57" w:rsidRDefault="00D3724C" w:rsidP="00D3724C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E30D57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Pick up Your ordered Items</w:t>
                      </w:r>
                      <w: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Palm Sunday</w:t>
                      </w:r>
                      <w:r w:rsidR="00703F23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March 29</w:t>
                      </w:r>
                      <w:r w:rsidRPr="00E71258">
                        <w:rPr>
                          <w:b/>
                          <w:bCs/>
                          <w:color w:val="7030A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at St. Nicholas Church Hall </w:t>
                      </w:r>
                      <w:r w:rsidR="005321A9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between </w:t>
                      </w:r>
                      <w:r w:rsidR="00D51601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11:00am to 1:00pm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B2E92" w14:textId="77D491E8" w:rsidR="0099193B" w:rsidRDefault="001E113A" w:rsidP="00953D8A"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68494D" wp14:editId="14CABF56">
                <wp:simplePos x="0" y="0"/>
                <wp:positionH relativeFrom="margin">
                  <wp:posOffset>0</wp:posOffset>
                </wp:positionH>
                <wp:positionV relativeFrom="paragraph">
                  <wp:posOffset>482278</wp:posOffset>
                </wp:positionV>
                <wp:extent cx="6076950" cy="781050"/>
                <wp:effectExtent l="0" t="0" r="0" b="0"/>
                <wp:wrapNone/>
                <wp:docPr id="3151646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781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2A9C556" w14:textId="051C4C2F" w:rsidR="00F40E24" w:rsidRPr="009C716D" w:rsidRDefault="008B5031" w:rsidP="003166E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Mail your order: 1) </w:t>
                            </w:r>
                            <w:r w:rsidR="009C716D" w:rsidRPr="009C71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Complete the order form bel</w:t>
                            </w:r>
                            <w:r w:rsidR="009C71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ow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2)</w:t>
                            </w:r>
                            <w:r w:rsidR="009C71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093E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ake your check to St. Nicholas Church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3) </w:t>
                            </w:r>
                            <w:r w:rsidR="00093E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mail </w:t>
                            </w:r>
                            <w:r w:rsidR="0080447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BEFORE March 11</w:t>
                            </w:r>
                            <w:r w:rsidR="00804470" w:rsidRPr="00804470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0447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3E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to:</w:t>
                            </w:r>
                            <w:r w:rsidR="00F76C8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E269D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093E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69D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166E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F85DB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St. Nicholas Church Attn: Fundraisers 24 Maryland Ave Millvale, P</w:t>
                            </w:r>
                            <w:r w:rsidR="00E269D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r w:rsidR="00F85DB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15209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494D" id="Text Box 4" o:spid="_x0000_s1037" type="#_x0000_t202" style="position:absolute;left:0;text-align:left;margin-left:0;margin-top:37.95pt;width:478.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" filled="f" stroked="f" strokeweight="1pt">
                <v:stroke miterlimit="4"/>
                <v:textbox inset="4pt,4pt,4pt,4pt">
                  <w:txbxContent>
                    <w:p w14:paraId="12A9C556" w14:textId="051C4C2F" w:rsidR="00F40E24" w:rsidRPr="009C716D" w:rsidRDefault="008B5031" w:rsidP="003166E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To Mail your order: 1) </w:t>
                      </w:r>
                      <w:r w:rsidR="009C716D" w:rsidRPr="009C716D">
                        <w:rPr>
                          <w:color w:val="000000" w:themeColor="text1"/>
                          <w:sz w:val="28"/>
                          <w:szCs w:val="28"/>
                        </w:rPr>
                        <w:t>Complete the order form bel</w:t>
                      </w:r>
                      <w:r w:rsidR="009C716D">
                        <w:rPr>
                          <w:color w:val="000000" w:themeColor="text1"/>
                          <w:sz w:val="28"/>
                          <w:szCs w:val="28"/>
                        </w:rPr>
                        <w:t>ow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2)</w:t>
                      </w:r>
                      <w:r w:rsidR="009C716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093E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ake your check to St. Nicholas Church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3) </w:t>
                      </w:r>
                      <w:r w:rsidR="00093E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And mail </w:t>
                      </w:r>
                      <w:r w:rsidR="00804470">
                        <w:rPr>
                          <w:color w:val="000000" w:themeColor="text1"/>
                          <w:sz w:val="28"/>
                          <w:szCs w:val="28"/>
                        </w:rPr>
                        <w:t>BEFORE March 11</w:t>
                      </w:r>
                      <w:r w:rsidR="00804470" w:rsidRPr="00804470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80447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93EA6">
                        <w:rPr>
                          <w:color w:val="000000" w:themeColor="text1"/>
                          <w:sz w:val="28"/>
                          <w:szCs w:val="28"/>
                        </w:rPr>
                        <w:t>to:</w:t>
                      </w:r>
                      <w:r w:rsidR="00F76C8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E269D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="00093E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269D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3166E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F85DB2">
                        <w:rPr>
                          <w:color w:val="000000" w:themeColor="text1"/>
                          <w:sz w:val="28"/>
                          <w:szCs w:val="28"/>
                        </w:rPr>
                        <w:t>St. Nicholas Church Attn: Fundraisers 24 Maryland Ave Millvale, P</w:t>
                      </w:r>
                      <w:r w:rsidR="00E269D0">
                        <w:rPr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 w:rsidR="00F85DB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15209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  <w:szCs w:val="40"/>
          <w:lang w:val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6CE570" wp14:editId="30EE7801">
                <wp:simplePos x="0" y="0"/>
                <wp:positionH relativeFrom="margin">
                  <wp:posOffset>-422275</wp:posOffset>
                </wp:positionH>
                <wp:positionV relativeFrom="paragraph">
                  <wp:posOffset>1199828</wp:posOffset>
                </wp:positionV>
                <wp:extent cx="7133590" cy="3166281"/>
                <wp:effectExtent l="0" t="0" r="10160" b="15240"/>
                <wp:wrapNone/>
                <wp:docPr id="5285471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31662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txbx>
                        <w:txbxContent>
                          <w:p w14:paraId="0F2E8216" w14:textId="77777777" w:rsidR="009E7754" w:rsidRPr="00191E29" w:rsidRDefault="009E7754" w:rsidP="009E7754">
                            <w:pPr>
                              <w:spacing w:after="40"/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AU"/>
                              </w:rPr>
                              <w:t xml:space="preserve">      </w:t>
                            </w:r>
                          </w:p>
                          <w:p w14:paraId="06412ED5" w14:textId="78DDBE0B" w:rsidR="009E7754" w:rsidRPr="00282028" w:rsidRDefault="009E7754" w:rsidP="009E7754">
                            <w:pPr>
                              <w:jc w:val="both"/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2028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82028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Name: ________________________________________________________________________</w:t>
                            </w:r>
                          </w:p>
                          <w:p w14:paraId="0DAE54A2" w14:textId="77777777" w:rsidR="009E7754" w:rsidRPr="00282028" w:rsidRDefault="009E7754" w:rsidP="009E7754">
                            <w:pPr>
                              <w:jc w:val="both"/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2028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282028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Address: ___________</w:t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________________</w:t>
                            </w:r>
                            <w:r w:rsidRPr="00282028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___________________________________________</w:t>
                            </w:r>
                          </w:p>
                          <w:p w14:paraId="73F1879E" w14:textId="77777777" w:rsidR="009E7754" w:rsidRPr="00282028" w:rsidRDefault="009E7754" w:rsidP="009E7754">
                            <w:pPr>
                              <w:jc w:val="both"/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282028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Email:_</w:t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_______</w:t>
                            </w:r>
                            <w:r w:rsidRPr="00282028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___________________________</w:t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_____</w:t>
                            </w:r>
                            <w:r w:rsidRPr="00282028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  Phone: ___</w:t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_______</w:t>
                            </w:r>
                            <w:r w:rsidRPr="00282028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14:paraId="7E45BC0A" w14:textId="76EA4F39" w:rsidR="008306D9" w:rsidRDefault="009E7754" w:rsidP="009E7754">
                            <w:pPr>
                              <w:jc w:val="both"/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2028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00023" w:rsidRPr="00355EAF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Meatless </w:t>
                            </w:r>
                            <w:r w:rsidR="00685ED4" w:rsidRPr="00355EAF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Pierogies</w:t>
                            </w:r>
                            <w:r w:rsidR="00CC7554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685ED4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4E99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D4D00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______</w:t>
                            </w:r>
                            <w:r w:rsidR="001D170A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#</w:t>
                            </w:r>
                            <w:r w:rsidR="004D4D00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00BD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Potato &amp; Cheese $13</w:t>
                            </w:r>
                            <w:r w:rsidR="00266F71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.50</w:t>
                            </w:r>
                            <w:r w:rsidR="002800BD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="002800BD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doz</w:t>
                            </w:r>
                            <w:proofErr w:type="spellEnd"/>
                            <w:r w:rsidR="004D4D00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D170A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_____# </w:t>
                            </w:r>
                            <w:r w:rsidR="00355E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Potato &amp; Sauerkraut $13.50/</w:t>
                            </w:r>
                            <w:proofErr w:type="spellStart"/>
                            <w:r w:rsidR="00355E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doz</w:t>
                            </w:r>
                            <w:proofErr w:type="spellEnd"/>
                            <w:r w:rsidR="002F5A7D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3EC9E27" w14:textId="1F458908" w:rsidR="009E7754" w:rsidRDefault="00257EA4" w:rsidP="00257EA4">
                            <w:pPr>
                              <w:jc w:val="both"/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355E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______# </w:t>
                            </w:r>
                            <w:r w:rsidR="00ED3C6E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Cottage Cheese</w:t>
                            </w:r>
                            <w:r w:rsidR="00355E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$1</w:t>
                            </w:r>
                            <w:r w:rsidR="00ED3C6E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355E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.50/</w:t>
                            </w:r>
                            <w:proofErr w:type="spellStart"/>
                            <w:r w:rsidR="00355E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doz</w:t>
                            </w:r>
                            <w:proofErr w:type="spellEnd"/>
                            <w:r w:rsidR="00355E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FA7D89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2F5A7D" w:rsidRPr="00257EA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Item Total:</w:t>
                            </w:r>
                            <w:r w:rsidR="002F5A7D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$________</w:t>
                            </w:r>
                            <w:r w:rsidR="00233F23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6CCEEC1F" w14:textId="1ADA42A4" w:rsidR="009E7754" w:rsidRDefault="009E7754" w:rsidP="009E7754">
                            <w:pPr>
                              <w:jc w:val="both"/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CC7554" w:rsidRPr="00257EA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Nut</w:t>
                            </w:r>
                            <w:r w:rsidRPr="00257EA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7554" w:rsidRPr="00257EA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Bread</w:t>
                            </w:r>
                            <w:r w:rsidR="00BF1D34" w:rsidRPr="00257EA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(15”</w:t>
                            </w:r>
                            <w:r w:rsidR="00C31A46" w:rsidRPr="00257EA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  <w:r w:rsidR="00CC7554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2509A3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57EA4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509A3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$</w:t>
                            </w:r>
                            <w:r w:rsidR="00C31A46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17</w:t>
                            </w:r>
                            <w:r w:rsidR="005709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/Each  </w:t>
                            </w:r>
                            <w:r w:rsidR="005709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 w:rsidR="00257EA4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F5A7D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Quantity</w:t>
                            </w:r>
                            <w:r w:rsidR="005709AF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  <w:r w:rsidR="00036C54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E74CE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                                              </w:t>
                            </w:r>
                            <w:r w:rsidR="00036C54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4E99" w:rsidRPr="00257EA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Item </w:t>
                            </w:r>
                            <w:r w:rsidR="00036C54" w:rsidRPr="00257EA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Total:</w:t>
                            </w:r>
                            <w:r w:rsidR="00682929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$</w:t>
                            </w:r>
                            <w:r w:rsidR="00036C54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</w:t>
                            </w:r>
                            <w:r w:rsidR="001A123B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</w:t>
                            </w:r>
                            <w:r w:rsidR="00036C54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______</w:t>
                            </w:r>
                            <w:r w:rsidR="00494E99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14:paraId="2A1A0754" w14:textId="7347FCC4" w:rsidR="00036C54" w:rsidRPr="00036C54" w:rsidRDefault="00036C54" w:rsidP="009E7754">
                            <w:pPr>
                              <w:jc w:val="both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 w:rsidRPr="00036C5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 w:rsidR="00494E99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682929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036C54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FULL ORDER TOTAL: </w:t>
                            </w:r>
                            <w:r w:rsidR="00682929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$____</w:t>
                            </w:r>
                            <w:r w:rsidR="001A123B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_</w:t>
                            </w:r>
                            <w:r w:rsidR="00682929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E570" id="Text Box 8" o:spid="_x0000_s1038" type="#_x0000_t202" style="position:absolute;left:0;text-align:left;margin-left:-33.25pt;margin-top:94.45pt;width:561.7pt;height:249.3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" fillcolor="white [3212]" strokecolor="#2e2500 [334]" strokeweight=".5pt">
                <v:textbox>
                  <w:txbxContent>
                    <w:p w14:paraId="0F2E8216" w14:textId="77777777" w:rsidR="009E7754" w:rsidRPr="00191E29" w:rsidRDefault="009E7754" w:rsidP="009E7754">
                      <w:pPr>
                        <w:spacing w:after="40"/>
                        <w:jc w:val="both"/>
                        <w:rPr>
                          <w:color w:val="auto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val="en-AU"/>
                        </w:rPr>
                        <w:t xml:space="preserve">      </w:t>
                      </w:r>
                    </w:p>
                    <w:p w14:paraId="06412ED5" w14:textId="78DDBE0B" w:rsidR="009E7754" w:rsidRPr="00282028" w:rsidRDefault="009E7754" w:rsidP="009E7754">
                      <w:pPr>
                        <w:jc w:val="both"/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</w:pPr>
                      <w:r w:rsidRPr="00282028">
                        <w:rPr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  <w:r w:rsidRPr="00282028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Name: ________________________________________________________________________</w:t>
                      </w:r>
                    </w:p>
                    <w:p w14:paraId="0DAE54A2" w14:textId="77777777" w:rsidR="009E7754" w:rsidRPr="00282028" w:rsidRDefault="009E7754" w:rsidP="009E7754">
                      <w:pPr>
                        <w:jc w:val="both"/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</w:pPr>
                      <w:r w:rsidRPr="00282028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   </w:t>
                      </w:r>
                      <w:r w:rsidRPr="00282028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Address: ___________</w:t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________________</w:t>
                      </w:r>
                      <w:r w:rsidRPr="00282028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___________________________________________</w:t>
                      </w:r>
                    </w:p>
                    <w:p w14:paraId="73F1879E" w14:textId="77777777" w:rsidR="009E7754" w:rsidRPr="00282028" w:rsidRDefault="009E7754" w:rsidP="009E7754">
                      <w:pPr>
                        <w:jc w:val="both"/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       </w:t>
                      </w:r>
                      <w:r w:rsidRPr="00282028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Email:_</w:t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_______</w:t>
                      </w:r>
                      <w:r w:rsidRPr="00282028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___________________________</w:t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_____</w:t>
                      </w:r>
                      <w:r w:rsidRPr="00282028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  Phone: ___</w:t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_______</w:t>
                      </w:r>
                      <w:r w:rsidRPr="00282028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_____________</w:t>
                      </w:r>
                    </w:p>
                    <w:p w14:paraId="7E45BC0A" w14:textId="76EA4F39" w:rsidR="008306D9" w:rsidRDefault="009E7754" w:rsidP="009E7754">
                      <w:pPr>
                        <w:jc w:val="both"/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</w:pPr>
                      <w:r w:rsidRPr="00282028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   </w:t>
                      </w:r>
                      <w:r w:rsidR="00E00023" w:rsidRPr="00355EAF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Meatless </w:t>
                      </w:r>
                      <w:r w:rsidR="00685ED4" w:rsidRPr="00355EAF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>Pierogies</w:t>
                      </w:r>
                      <w:r w:rsidR="00CC7554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685ED4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494E99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 w:rsidR="004D4D00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______</w:t>
                      </w:r>
                      <w:r w:rsidR="001D170A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#</w:t>
                      </w:r>
                      <w:r w:rsidR="004D4D00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2800BD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Potato &amp; Cheese $13</w:t>
                      </w:r>
                      <w:r w:rsidR="00266F71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.50</w:t>
                      </w:r>
                      <w:r w:rsidR="002800BD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="002800BD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doz</w:t>
                      </w:r>
                      <w:proofErr w:type="spellEnd"/>
                      <w:r w:rsidR="004D4D00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 w:rsidR="001D170A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_____# </w:t>
                      </w:r>
                      <w:r w:rsidR="00355E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Potato &amp; Sauerkraut $13.50/</w:t>
                      </w:r>
                      <w:proofErr w:type="spellStart"/>
                      <w:r w:rsidR="00355E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doz</w:t>
                      </w:r>
                      <w:proofErr w:type="spellEnd"/>
                      <w:r w:rsidR="002F5A7D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3EC9E27" w14:textId="1F458908" w:rsidR="009E7754" w:rsidRDefault="00257EA4" w:rsidP="00257EA4">
                      <w:pPr>
                        <w:jc w:val="both"/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355E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______# </w:t>
                      </w:r>
                      <w:r w:rsidR="00ED3C6E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Cottage Cheese</w:t>
                      </w:r>
                      <w:r w:rsidR="00355E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$1</w:t>
                      </w:r>
                      <w:r w:rsidR="00ED3C6E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355E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.50/</w:t>
                      </w:r>
                      <w:proofErr w:type="spellStart"/>
                      <w:r w:rsidR="00355E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doz</w:t>
                      </w:r>
                      <w:proofErr w:type="spellEnd"/>
                      <w:r w:rsidR="00355E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FA7D89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</w:t>
                      </w:r>
                      <w:r w:rsidR="002F5A7D" w:rsidRPr="00257EA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>Item Total:</w:t>
                      </w:r>
                      <w:r w:rsidR="002F5A7D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$________</w:t>
                      </w:r>
                      <w:r w:rsidR="00233F23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</w:t>
                      </w:r>
                    </w:p>
                    <w:p w14:paraId="6CCEEC1F" w14:textId="1ADA42A4" w:rsidR="009E7754" w:rsidRDefault="009E7754" w:rsidP="009E7754">
                      <w:pPr>
                        <w:jc w:val="both"/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       </w:t>
                      </w:r>
                      <w:r w:rsidR="00CC7554" w:rsidRPr="00257EA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>Nut</w:t>
                      </w:r>
                      <w:r w:rsidRPr="00257EA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CC7554" w:rsidRPr="00257EA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>Bread</w:t>
                      </w:r>
                      <w:r w:rsidR="00BF1D34" w:rsidRPr="00257EA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(15”</w:t>
                      </w:r>
                      <w:r w:rsidR="00C31A46" w:rsidRPr="00257EA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>)</w:t>
                      </w:r>
                      <w:r w:rsidR="00CC7554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2509A3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 w:rsidR="00257EA4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 w:rsidR="002509A3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$</w:t>
                      </w:r>
                      <w:r w:rsidR="00C31A46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17</w:t>
                      </w:r>
                      <w:r w:rsidR="005709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/Each  </w:t>
                      </w:r>
                      <w:r w:rsidR="005709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ab/>
                      </w:r>
                      <w:r w:rsidR="00257EA4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    </w:t>
                      </w:r>
                      <w:r w:rsidR="002F5A7D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Quantity</w:t>
                      </w:r>
                      <w:r w:rsidR="005709AF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__________</w:t>
                      </w:r>
                      <w:r w:rsidR="00036C54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  <w:r w:rsidR="00DE74CE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                                              </w:t>
                      </w:r>
                      <w:r w:rsidR="00036C54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494E99" w:rsidRPr="00257EA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Item </w:t>
                      </w:r>
                      <w:r w:rsidR="00036C54" w:rsidRPr="00257EA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>Total:</w:t>
                      </w:r>
                      <w:r w:rsidR="00682929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$</w:t>
                      </w:r>
                      <w:r w:rsidR="00036C54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</w:t>
                      </w:r>
                      <w:r w:rsidR="001A123B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</w:t>
                      </w:r>
                      <w:r w:rsidR="00036C54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______</w:t>
                      </w:r>
                      <w:r w:rsidR="00494E99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           </w:t>
                      </w:r>
                    </w:p>
                    <w:p w14:paraId="2A1A0754" w14:textId="7347FCC4" w:rsidR="00036C54" w:rsidRPr="00036C54" w:rsidRDefault="00036C54" w:rsidP="009E7754">
                      <w:pPr>
                        <w:jc w:val="both"/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ab/>
                      </w:r>
                      <w:r w:rsidRPr="00036C5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</w:r>
                      <w:r w:rsidR="00494E99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682929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036C54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FULL ORDER TOTAL: </w:t>
                      </w:r>
                      <w:r w:rsidR="00682929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>$____</w:t>
                      </w:r>
                      <w:r w:rsidR="001A123B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>_</w:t>
                      </w:r>
                      <w:r w:rsidR="00682929">
                        <w:rPr>
                          <w:rFonts w:ascii="Aptos" w:hAnsi="Aptos"/>
                          <w:b/>
                          <w:bCs/>
                          <w:color w:val="auto"/>
                          <w:sz w:val="24"/>
                          <w:szCs w:val="24"/>
                        </w:rPr>
                        <w:t>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D90" w:rsidRPr="00C10E7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0F73AE" wp14:editId="2CCB2168">
                <wp:simplePos x="0" y="0"/>
                <wp:positionH relativeFrom="margin">
                  <wp:posOffset>-1611630</wp:posOffset>
                </wp:positionH>
                <wp:positionV relativeFrom="paragraph">
                  <wp:posOffset>2389818</wp:posOffset>
                </wp:positionV>
                <wp:extent cx="2828925" cy="474345"/>
                <wp:effectExtent l="0" t="0" r="0" b="0"/>
                <wp:wrapNone/>
                <wp:docPr id="17132016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28925" cy="4743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2181DE3" w14:textId="55C8BB9B" w:rsidR="00F16FC1" w:rsidRPr="00F16FC1" w:rsidRDefault="00F40E24" w:rsidP="00F16FC1">
                            <w:pPr>
                              <w:rPr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Thank</w:t>
                            </w:r>
                            <w:r w:rsidR="00233F23">
                              <w:rPr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 xml:space="preserve"> You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 xml:space="preserve"> for Supporting </w:t>
                            </w:r>
                            <w:r w:rsidR="00F16FC1" w:rsidRPr="00F16FC1">
                              <w:rPr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St. Nicholas</w:t>
                            </w:r>
                            <w:r w:rsidR="00156C2A">
                              <w:rPr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’</w:t>
                            </w:r>
                            <w:r w:rsidR="00F16FC1" w:rsidRPr="00F16FC1">
                              <w:rPr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 xml:space="preserve"> Easter One Stop Shopping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F73AE" id="_x0000_s1039" type="#_x0000_t202" style="position:absolute;left:0;text-align:left;margin-left:-126.9pt;margin-top:188.15pt;width:222.75pt;height:37.35pt;rotation:-90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" filled="f" stroked="f" strokeweight="1pt">
                <v:stroke miterlimit="4"/>
                <v:textbox inset="4pt,4pt,4pt,4pt">
                  <w:txbxContent>
                    <w:p w14:paraId="22181DE3" w14:textId="55C8BB9B" w:rsidR="00F16FC1" w:rsidRPr="00F16FC1" w:rsidRDefault="00F40E24" w:rsidP="00F16FC1">
                      <w:pPr>
                        <w:rPr>
                          <w:b/>
                          <w:bCs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22"/>
                          <w:szCs w:val="22"/>
                        </w:rPr>
                        <w:t>Thank</w:t>
                      </w:r>
                      <w:r w:rsidR="00233F23">
                        <w:rPr>
                          <w:b/>
                          <w:bCs/>
                          <w:color w:val="7030A0"/>
                          <w:sz w:val="22"/>
                          <w:szCs w:val="22"/>
                        </w:rPr>
                        <w:t xml:space="preserve"> You</w:t>
                      </w:r>
                      <w:r>
                        <w:rPr>
                          <w:b/>
                          <w:bCs/>
                          <w:color w:val="7030A0"/>
                          <w:sz w:val="22"/>
                          <w:szCs w:val="22"/>
                        </w:rPr>
                        <w:t xml:space="preserve"> for Supporting </w:t>
                      </w:r>
                      <w:r w:rsidR="00F16FC1" w:rsidRPr="00F16FC1">
                        <w:rPr>
                          <w:b/>
                          <w:bCs/>
                          <w:color w:val="7030A0"/>
                          <w:sz w:val="22"/>
                          <w:szCs w:val="22"/>
                        </w:rPr>
                        <w:t>St. Nicholas</w:t>
                      </w:r>
                      <w:r w:rsidR="00156C2A">
                        <w:rPr>
                          <w:b/>
                          <w:bCs/>
                          <w:color w:val="7030A0"/>
                          <w:sz w:val="22"/>
                          <w:szCs w:val="22"/>
                        </w:rPr>
                        <w:t>’</w:t>
                      </w:r>
                      <w:r w:rsidR="00F16FC1" w:rsidRPr="00F16FC1">
                        <w:rPr>
                          <w:b/>
                          <w:bCs/>
                          <w:color w:val="7030A0"/>
                          <w:sz w:val="22"/>
                          <w:szCs w:val="22"/>
                        </w:rPr>
                        <w:t xml:space="preserve"> Easter One Stop Shopping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9193B" w:rsidSect="00FA4817">
      <w:head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864" w:right="1138" w:bottom="1138" w:left="1138" w:header="144" w:footer="706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5991F" w14:textId="77777777" w:rsidR="007E155C" w:rsidRDefault="007E155C" w:rsidP="00761BD1">
      <w:r>
        <w:separator/>
      </w:r>
    </w:p>
  </w:endnote>
  <w:endnote w:type="continuationSeparator" w:id="0">
    <w:p w14:paraId="77849696" w14:textId="77777777" w:rsidR="007E155C" w:rsidRDefault="007E155C" w:rsidP="00761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286" w14:textId="77777777" w:rsidR="006D78EB" w:rsidRPr="00A02223" w:rsidRDefault="00A02223" w:rsidP="0099193B">
    <w:pPr>
      <w:pStyle w:val="Footer"/>
    </w:pPr>
    <w:r w:rsidRPr="00A02223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53A9F" w14:textId="77777777" w:rsidR="00A02223" w:rsidRPr="00A02223" w:rsidRDefault="00A02223" w:rsidP="00A02223">
    <w:pPr>
      <w:pStyle w:val="Footer"/>
    </w:pPr>
    <w:r w:rsidRPr="00A0222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295CA" w14:textId="77777777" w:rsidR="007E155C" w:rsidRDefault="007E155C" w:rsidP="00761BD1">
      <w:r>
        <w:separator/>
      </w:r>
    </w:p>
  </w:footnote>
  <w:footnote w:type="continuationSeparator" w:id="0">
    <w:p w14:paraId="6BEDF9A9" w14:textId="77777777" w:rsidR="007E155C" w:rsidRDefault="007E155C" w:rsidP="00761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7B0CA" w14:textId="77777777" w:rsidR="00C01EF0" w:rsidRPr="00391C87" w:rsidRDefault="00391C87" w:rsidP="00391C87">
    <w:pPr>
      <w:pStyle w:val="Header"/>
    </w:pPr>
    <w:r w:rsidRPr="00391C8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CB1B4" w14:textId="77777777" w:rsidR="0099193B" w:rsidRDefault="00A02223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015"/>
    <w:rsid w:val="000008E3"/>
    <w:rsid w:val="00003B7B"/>
    <w:rsid w:val="00003E12"/>
    <w:rsid w:val="00010CB8"/>
    <w:rsid w:val="00036C54"/>
    <w:rsid w:val="0005039D"/>
    <w:rsid w:val="0005307D"/>
    <w:rsid w:val="00065F4A"/>
    <w:rsid w:val="00073586"/>
    <w:rsid w:val="00077AF1"/>
    <w:rsid w:val="00081C01"/>
    <w:rsid w:val="0008206B"/>
    <w:rsid w:val="00093EA6"/>
    <w:rsid w:val="00094B4B"/>
    <w:rsid w:val="000C5D14"/>
    <w:rsid w:val="000E5066"/>
    <w:rsid w:val="001105C7"/>
    <w:rsid w:val="00110721"/>
    <w:rsid w:val="001124BA"/>
    <w:rsid w:val="00114EEA"/>
    <w:rsid w:val="00121973"/>
    <w:rsid w:val="00145253"/>
    <w:rsid w:val="00156C2A"/>
    <w:rsid w:val="001734DC"/>
    <w:rsid w:val="00175E82"/>
    <w:rsid w:val="001854CE"/>
    <w:rsid w:val="001967C6"/>
    <w:rsid w:val="001A123B"/>
    <w:rsid w:val="001A4C2A"/>
    <w:rsid w:val="001D170A"/>
    <w:rsid w:val="001E113A"/>
    <w:rsid w:val="00222CF3"/>
    <w:rsid w:val="002270D4"/>
    <w:rsid w:val="00233F23"/>
    <w:rsid w:val="00241A59"/>
    <w:rsid w:val="00244D1C"/>
    <w:rsid w:val="002509A3"/>
    <w:rsid w:val="00257EA4"/>
    <w:rsid w:val="00266F71"/>
    <w:rsid w:val="002800BD"/>
    <w:rsid w:val="002872F4"/>
    <w:rsid w:val="0029115D"/>
    <w:rsid w:val="002C5CEB"/>
    <w:rsid w:val="002F5A7D"/>
    <w:rsid w:val="0031193F"/>
    <w:rsid w:val="003166EC"/>
    <w:rsid w:val="00320B4F"/>
    <w:rsid w:val="00337C0F"/>
    <w:rsid w:val="0035286D"/>
    <w:rsid w:val="00355EAF"/>
    <w:rsid w:val="00375867"/>
    <w:rsid w:val="00391C87"/>
    <w:rsid w:val="003A1CC6"/>
    <w:rsid w:val="003A404E"/>
    <w:rsid w:val="003B05B2"/>
    <w:rsid w:val="003B6D2B"/>
    <w:rsid w:val="003C2F35"/>
    <w:rsid w:val="003C4A56"/>
    <w:rsid w:val="003C4ACE"/>
    <w:rsid w:val="003C60DF"/>
    <w:rsid w:val="003E100B"/>
    <w:rsid w:val="003F0495"/>
    <w:rsid w:val="0040079B"/>
    <w:rsid w:val="0043295A"/>
    <w:rsid w:val="004353E4"/>
    <w:rsid w:val="0044083A"/>
    <w:rsid w:val="00446D90"/>
    <w:rsid w:val="00474708"/>
    <w:rsid w:val="00476D1B"/>
    <w:rsid w:val="00482917"/>
    <w:rsid w:val="00494E99"/>
    <w:rsid w:val="00496B40"/>
    <w:rsid w:val="004A73CC"/>
    <w:rsid w:val="004B3784"/>
    <w:rsid w:val="004C6BDA"/>
    <w:rsid w:val="004D4D00"/>
    <w:rsid w:val="004F2D49"/>
    <w:rsid w:val="00510901"/>
    <w:rsid w:val="005174AC"/>
    <w:rsid w:val="00520883"/>
    <w:rsid w:val="00521F10"/>
    <w:rsid w:val="005321A9"/>
    <w:rsid w:val="00547585"/>
    <w:rsid w:val="00555506"/>
    <w:rsid w:val="00565BB2"/>
    <w:rsid w:val="005709AF"/>
    <w:rsid w:val="0057545C"/>
    <w:rsid w:val="0057577E"/>
    <w:rsid w:val="005B2921"/>
    <w:rsid w:val="005B4CE6"/>
    <w:rsid w:val="005C3801"/>
    <w:rsid w:val="005D124E"/>
    <w:rsid w:val="005D56B1"/>
    <w:rsid w:val="005E330F"/>
    <w:rsid w:val="005F2CA8"/>
    <w:rsid w:val="006263C1"/>
    <w:rsid w:val="006266BF"/>
    <w:rsid w:val="00641357"/>
    <w:rsid w:val="0065342C"/>
    <w:rsid w:val="0067468A"/>
    <w:rsid w:val="00681959"/>
    <w:rsid w:val="00682929"/>
    <w:rsid w:val="00685ED4"/>
    <w:rsid w:val="006A2632"/>
    <w:rsid w:val="006B271E"/>
    <w:rsid w:val="006B3DC2"/>
    <w:rsid w:val="006C04D0"/>
    <w:rsid w:val="006C2949"/>
    <w:rsid w:val="006D53A2"/>
    <w:rsid w:val="006D78EB"/>
    <w:rsid w:val="006E5EDE"/>
    <w:rsid w:val="006F3D43"/>
    <w:rsid w:val="00703F23"/>
    <w:rsid w:val="007321C8"/>
    <w:rsid w:val="0074480D"/>
    <w:rsid w:val="007611FC"/>
    <w:rsid w:val="00761BD1"/>
    <w:rsid w:val="007646AB"/>
    <w:rsid w:val="007709F1"/>
    <w:rsid w:val="0077107E"/>
    <w:rsid w:val="007756DE"/>
    <w:rsid w:val="00784415"/>
    <w:rsid w:val="007A5015"/>
    <w:rsid w:val="007B52D2"/>
    <w:rsid w:val="007C5205"/>
    <w:rsid w:val="007D6525"/>
    <w:rsid w:val="007E155C"/>
    <w:rsid w:val="007F4F22"/>
    <w:rsid w:val="00801252"/>
    <w:rsid w:val="00804470"/>
    <w:rsid w:val="00804C8A"/>
    <w:rsid w:val="00823387"/>
    <w:rsid w:val="008275C5"/>
    <w:rsid w:val="008306D9"/>
    <w:rsid w:val="008465C7"/>
    <w:rsid w:val="00873220"/>
    <w:rsid w:val="008869E7"/>
    <w:rsid w:val="008A2C94"/>
    <w:rsid w:val="008B5031"/>
    <w:rsid w:val="008D5F3D"/>
    <w:rsid w:val="008E50A7"/>
    <w:rsid w:val="008F120D"/>
    <w:rsid w:val="008F61B2"/>
    <w:rsid w:val="00915377"/>
    <w:rsid w:val="0091545F"/>
    <w:rsid w:val="00940859"/>
    <w:rsid w:val="00945E54"/>
    <w:rsid w:val="00953D8A"/>
    <w:rsid w:val="009656D9"/>
    <w:rsid w:val="00966EA4"/>
    <w:rsid w:val="0099193B"/>
    <w:rsid w:val="009A4266"/>
    <w:rsid w:val="009B5CAE"/>
    <w:rsid w:val="009C1F43"/>
    <w:rsid w:val="009C524C"/>
    <w:rsid w:val="009C716D"/>
    <w:rsid w:val="009E7754"/>
    <w:rsid w:val="00A02223"/>
    <w:rsid w:val="00A1088B"/>
    <w:rsid w:val="00A11D9D"/>
    <w:rsid w:val="00A12969"/>
    <w:rsid w:val="00A5250C"/>
    <w:rsid w:val="00A55DAB"/>
    <w:rsid w:val="00A83F10"/>
    <w:rsid w:val="00AB032A"/>
    <w:rsid w:val="00AB1B6D"/>
    <w:rsid w:val="00AC3741"/>
    <w:rsid w:val="00AE0859"/>
    <w:rsid w:val="00AE4153"/>
    <w:rsid w:val="00AF0DA3"/>
    <w:rsid w:val="00AF4F99"/>
    <w:rsid w:val="00AF597B"/>
    <w:rsid w:val="00B11C27"/>
    <w:rsid w:val="00B266C9"/>
    <w:rsid w:val="00B27C67"/>
    <w:rsid w:val="00B657D0"/>
    <w:rsid w:val="00B66EA1"/>
    <w:rsid w:val="00B83D62"/>
    <w:rsid w:val="00B95965"/>
    <w:rsid w:val="00BA0323"/>
    <w:rsid w:val="00BA0D90"/>
    <w:rsid w:val="00BB5F3B"/>
    <w:rsid w:val="00BB6A22"/>
    <w:rsid w:val="00BC212C"/>
    <w:rsid w:val="00BE4F90"/>
    <w:rsid w:val="00BF1D34"/>
    <w:rsid w:val="00C0019D"/>
    <w:rsid w:val="00C01EF0"/>
    <w:rsid w:val="00C10E7A"/>
    <w:rsid w:val="00C10F6C"/>
    <w:rsid w:val="00C133AF"/>
    <w:rsid w:val="00C15DB5"/>
    <w:rsid w:val="00C2496B"/>
    <w:rsid w:val="00C27664"/>
    <w:rsid w:val="00C31A46"/>
    <w:rsid w:val="00C32D07"/>
    <w:rsid w:val="00C3431D"/>
    <w:rsid w:val="00C35BD8"/>
    <w:rsid w:val="00C413DC"/>
    <w:rsid w:val="00C44DAB"/>
    <w:rsid w:val="00C779DA"/>
    <w:rsid w:val="00C94BEA"/>
    <w:rsid w:val="00CC298F"/>
    <w:rsid w:val="00CC7554"/>
    <w:rsid w:val="00CE0FBB"/>
    <w:rsid w:val="00CF24BC"/>
    <w:rsid w:val="00D23825"/>
    <w:rsid w:val="00D27B53"/>
    <w:rsid w:val="00D3724C"/>
    <w:rsid w:val="00D4060C"/>
    <w:rsid w:val="00D4085C"/>
    <w:rsid w:val="00D4112F"/>
    <w:rsid w:val="00D43036"/>
    <w:rsid w:val="00D51601"/>
    <w:rsid w:val="00D55A70"/>
    <w:rsid w:val="00D611AD"/>
    <w:rsid w:val="00D74337"/>
    <w:rsid w:val="00D7688D"/>
    <w:rsid w:val="00D83C8B"/>
    <w:rsid w:val="00DE18DE"/>
    <w:rsid w:val="00DE74CE"/>
    <w:rsid w:val="00E00023"/>
    <w:rsid w:val="00E208A9"/>
    <w:rsid w:val="00E269D0"/>
    <w:rsid w:val="00E27A94"/>
    <w:rsid w:val="00E30D57"/>
    <w:rsid w:val="00E568DF"/>
    <w:rsid w:val="00E5718C"/>
    <w:rsid w:val="00E6012B"/>
    <w:rsid w:val="00E71258"/>
    <w:rsid w:val="00E92113"/>
    <w:rsid w:val="00EA03CA"/>
    <w:rsid w:val="00EC037B"/>
    <w:rsid w:val="00ED3C6E"/>
    <w:rsid w:val="00EF4206"/>
    <w:rsid w:val="00F16FC1"/>
    <w:rsid w:val="00F27B67"/>
    <w:rsid w:val="00F342FB"/>
    <w:rsid w:val="00F37A93"/>
    <w:rsid w:val="00F404CE"/>
    <w:rsid w:val="00F40E24"/>
    <w:rsid w:val="00F53BDD"/>
    <w:rsid w:val="00F55F46"/>
    <w:rsid w:val="00F6610F"/>
    <w:rsid w:val="00F701AD"/>
    <w:rsid w:val="00F76C8B"/>
    <w:rsid w:val="00F85DB2"/>
    <w:rsid w:val="00FA4817"/>
    <w:rsid w:val="00FA7D89"/>
    <w:rsid w:val="00FB1637"/>
    <w:rsid w:val="00FE31CE"/>
    <w:rsid w:val="00FE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E6527"/>
  <w15:chartTrackingRefBased/>
  <w15:docId w15:val="{C41EA2BC-61FB-4176-8353-2AAF4260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FFFFFF" w:themeColor="background1"/>
        <w:sz w:val="36"/>
        <w:szCs w:val="36"/>
        <w:lang w:val="en-US" w:eastAsia="en-US" w:bidi="ar-SA"/>
      </w:rPr>
    </w:rPrDefault>
    <w:pPrDefault>
      <w:pPr>
        <w:spacing w:after="3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391C87"/>
  </w:style>
  <w:style w:type="paragraph" w:styleId="Heading1">
    <w:name w:val="heading 1"/>
    <w:basedOn w:val="Info"/>
    <w:next w:val="Normal"/>
    <w:link w:val="Heading1Char"/>
    <w:uiPriority w:val="9"/>
    <w:qFormat/>
    <w:rsid w:val="007646AB"/>
    <w:pPr>
      <w:spacing w:before="120" w:after="720"/>
      <w:outlineLvl w:val="0"/>
    </w:pPr>
    <w:rPr>
      <w:caps/>
      <w:color w:val="FBD703" w:themeColor="accent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568DF"/>
    <w:pPr>
      <w:keepNext/>
      <w:keepLines/>
      <w:spacing w:after="0"/>
      <w:outlineLvl w:val="1"/>
    </w:pPr>
    <w:rPr>
      <w:rFonts w:eastAsiaTheme="majorEastAsia" w:cstheme="majorBidi"/>
      <w:b/>
      <w:caps/>
      <w:sz w:val="6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E568DF"/>
    <w:pPr>
      <w:keepNext/>
      <w:keepLines/>
      <w:spacing w:after="480"/>
      <w:outlineLvl w:val="2"/>
    </w:pPr>
    <w:rPr>
      <w:rFonts w:eastAsiaTheme="majorEastAsia" w:cstheme="majorBidi"/>
      <w:b/>
      <w:caps/>
      <w:sz w:val="4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1C87"/>
    <w:pPr>
      <w:spacing w:after="0"/>
    </w:pPr>
    <w:rPr>
      <w:noProof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391C87"/>
    <w:rPr>
      <w:noProof/>
      <w:sz w:val="24"/>
    </w:rPr>
  </w:style>
  <w:style w:type="paragraph" w:styleId="Footer">
    <w:name w:val="footer"/>
    <w:basedOn w:val="Normal"/>
    <w:link w:val="FooterChar"/>
    <w:uiPriority w:val="99"/>
    <w:rsid w:val="002872F4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72F4"/>
  </w:style>
  <w:style w:type="table" w:styleId="TableGrid">
    <w:name w:val="Table Grid"/>
    <w:basedOn w:val="TableNormal"/>
    <w:uiPriority w:val="39"/>
    <w:rsid w:val="00761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761B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qFormat/>
    <w:rsid w:val="00D55A70"/>
    <w:pPr>
      <w:spacing w:after="0" w:line="156" w:lineRule="auto"/>
    </w:pPr>
    <w:rPr>
      <w:rFonts w:asciiTheme="majorHAnsi" w:hAnsiTheme="majorHAnsi" w:cs="Arial"/>
      <w:b/>
      <w:bCs/>
      <w:color w:val="172A3A" w:themeColor="text2"/>
      <w:sz w:val="130"/>
      <w:szCs w:val="130"/>
    </w:rPr>
  </w:style>
  <w:style w:type="character" w:customStyle="1" w:styleId="TitleChar">
    <w:name w:val="Title Char"/>
    <w:basedOn w:val="DefaultParagraphFont"/>
    <w:link w:val="Title"/>
    <w:rsid w:val="00D55A70"/>
    <w:rPr>
      <w:rFonts w:asciiTheme="majorHAnsi" w:hAnsiTheme="majorHAnsi" w:cs="Arial"/>
      <w:b/>
      <w:bCs/>
      <w:color w:val="172A3A" w:themeColor="text2"/>
      <w:sz w:val="130"/>
      <w:szCs w:val="130"/>
    </w:rPr>
  </w:style>
  <w:style w:type="paragraph" w:styleId="Subtitle">
    <w:name w:val="Subtitle"/>
    <w:basedOn w:val="Normal"/>
    <w:next w:val="Normal"/>
    <w:link w:val="SubtitleChar"/>
    <w:uiPriority w:val="1"/>
    <w:qFormat/>
    <w:rsid w:val="00D55A70"/>
    <w:pPr>
      <w:spacing w:after="0"/>
    </w:pPr>
    <w:rPr>
      <w:rFonts w:cs="Arial"/>
      <w:b/>
      <w:bCs/>
      <w:caps/>
      <w:color w:val="auto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1"/>
    <w:rsid w:val="00D55A70"/>
    <w:rPr>
      <w:rFonts w:cs="Arial"/>
      <w:b/>
      <w:bCs/>
      <w:caps/>
      <w:color w:val="auto"/>
      <w:sz w:val="60"/>
      <w:szCs w:val="60"/>
    </w:rPr>
  </w:style>
  <w:style w:type="paragraph" w:customStyle="1" w:styleId="Info">
    <w:name w:val="Info"/>
    <w:basedOn w:val="Normal"/>
    <w:next w:val="Normal"/>
    <w:uiPriority w:val="2"/>
    <w:qFormat/>
    <w:rsid w:val="00D55A70"/>
    <w:pPr>
      <w:spacing w:after="0"/>
    </w:pPr>
    <w:rPr>
      <w:b/>
      <w:color w:val="172A3A" w:themeColor="text2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568DF"/>
    <w:rPr>
      <w:rFonts w:eastAsiaTheme="majorEastAsia" w:cstheme="majorBidi"/>
      <w:b/>
      <w:caps/>
      <w:sz w:val="60"/>
      <w:szCs w:val="26"/>
    </w:rPr>
  </w:style>
  <w:style w:type="character" w:styleId="PlaceholderText">
    <w:name w:val="Placeholder Text"/>
    <w:basedOn w:val="DefaultParagraphFont"/>
    <w:uiPriority w:val="99"/>
    <w:semiHidden/>
    <w:rsid w:val="00B657D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646AB"/>
    <w:rPr>
      <w:b/>
      <w:caps/>
      <w:color w:val="FBD703" w:themeColor="accent2"/>
      <w:sz w:val="48"/>
    </w:rPr>
  </w:style>
  <w:style w:type="character" w:customStyle="1" w:styleId="Heading3Char">
    <w:name w:val="Heading 3 Char"/>
    <w:basedOn w:val="DefaultParagraphFont"/>
    <w:link w:val="Heading3"/>
    <w:uiPriority w:val="9"/>
    <w:rsid w:val="00E568DF"/>
    <w:rPr>
      <w:rFonts w:eastAsiaTheme="majorEastAsia" w:cstheme="majorBidi"/>
      <w:b/>
      <w:caps/>
      <w:sz w:val="4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0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8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7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3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33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7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2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7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26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1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6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7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8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8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0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1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_d\AppData\Roaming\Microsoft\Templates\Spring%20colors%20Easter%20egg%20hunt%20flyer.dotx" TargetMode="External"/></Relationships>
</file>

<file path=word/theme/theme1.xml><?xml version="1.0" encoding="utf-8"?>
<a:theme xmlns:a="http://schemas.openxmlformats.org/drawingml/2006/main" name="EggHunt">
  <a:themeElements>
    <a:clrScheme name="EasterEgg">
      <a:dk1>
        <a:srgbClr val="000000"/>
      </a:dk1>
      <a:lt1>
        <a:srgbClr val="FFFFFF"/>
      </a:lt1>
      <a:dk2>
        <a:srgbClr val="172A3A"/>
      </a:dk2>
      <a:lt2>
        <a:srgbClr val="FFF8DC"/>
      </a:lt2>
      <a:accent1>
        <a:srgbClr val="FC4D02"/>
      </a:accent1>
      <a:accent2>
        <a:srgbClr val="FBD703"/>
      </a:accent2>
      <a:accent3>
        <a:srgbClr val="57D6C7"/>
      </a:accent3>
      <a:accent4>
        <a:srgbClr val="E800A4"/>
      </a:accent4>
      <a:accent5>
        <a:srgbClr val="8F72D0"/>
      </a:accent5>
      <a:accent6>
        <a:srgbClr val="27C2FE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EggHunt" id="{2BD7C85C-6D55-6344-9990-9E845458F09F}" vid="{DA317A9D-A7BB-864A-A35B-6381762352B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ABC264-F3DC-41AF-9CF3-48D289841D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9651A49B-CC51-4023-826F-06F5266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8F8B0-5DE2-4CA1-B939-5C0D246183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colors Easter egg hunt flyer</Template>
  <TotalTime>4</TotalTime>
  <Pages>1</Pages>
  <Words>13</Words>
  <Characters>72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Doverspike</dc:creator>
  <cp:keywords/>
  <dc:description/>
  <cp:lastModifiedBy>Lyn Doverspike</cp:lastModifiedBy>
  <cp:revision>6</cp:revision>
  <cp:lastPrinted>2026-02-24T18:51:00Z</cp:lastPrinted>
  <dcterms:created xsi:type="dcterms:W3CDTF">2026-02-24T18:53:00Z</dcterms:created>
  <dcterms:modified xsi:type="dcterms:W3CDTF">2026-02-24T18:55:00Z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